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87B94" w14:textId="77777777" w:rsidR="00976301" w:rsidRPr="006D5C4E" w:rsidRDefault="00976301" w:rsidP="005F3AB4">
      <w:pPr>
        <w:jc w:val="center"/>
      </w:pPr>
    </w:p>
    <w:p w14:paraId="69398D9E" w14:textId="77777777" w:rsidR="00976301" w:rsidRPr="006D5C4E" w:rsidRDefault="00976301" w:rsidP="00976301">
      <w:pPr>
        <w:jc w:val="center"/>
      </w:pPr>
    </w:p>
    <w:p w14:paraId="5FFAD0B8" w14:textId="77777777" w:rsidR="00976301" w:rsidRPr="006D5C4E" w:rsidRDefault="00976301" w:rsidP="00976301">
      <w:pPr>
        <w:jc w:val="center"/>
      </w:pPr>
    </w:p>
    <w:p w14:paraId="34261962" w14:textId="77777777" w:rsidR="00976301" w:rsidRPr="006D5C4E" w:rsidRDefault="00976301" w:rsidP="00976301">
      <w:pPr>
        <w:jc w:val="center"/>
      </w:pPr>
    </w:p>
    <w:p w14:paraId="34A885B7" w14:textId="77777777" w:rsidR="00AC0019" w:rsidRPr="006D5C4E" w:rsidRDefault="00AC0019" w:rsidP="00976301">
      <w:pPr>
        <w:spacing w:before="240" w:after="240"/>
        <w:jc w:val="center"/>
        <w:rPr>
          <w:b/>
          <w:sz w:val="40"/>
          <w:szCs w:val="36"/>
        </w:rPr>
      </w:pPr>
    </w:p>
    <w:p w14:paraId="401E9167" w14:textId="77777777" w:rsidR="00AC0019" w:rsidRPr="006D5C4E" w:rsidRDefault="00AC0019" w:rsidP="00976301">
      <w:pPr>
        <w:spacing w:before="240" w:after="240"/>
        <w:jc w:val="center"/>
        <w:rPr>
          <w:b/>
          <w:sz w:val="40"/>
          <w:szCs w:val="36"/>
        </w:rPr>
      </w:pPr>
    </w:p>
    <w:p w14:paraId="6FBCE0AD" w14:textId="77777777" w:rsidR="00976301" w:rsidRPr="006D5C4E" w:rsidRDefault="00976301" w:rsidP="00976301">
      <w:pPr>
        <w:spacing w:before="240" w:after="240"/>
        <w:jc w:val="center"/>
        <w:rPr>
          <w:b/>
          <w:sz w:val="40"/>
          <w:szCs w:val="36"/>
        </w:rPr>
      </w:pPr>
      <w:r w:rsidRPr="006D5C4E">
        <w:rPr>
          <w:b/>
          <w:sz w:val="40"/>
          <w:szCs w:val="36"/>
        </w:rPr>
        <w:t>TÀI LIỆU HƯỚNG DẪN SỬ DỤNG</w:t>
      </w:r>
    </w:p>
    <w:p w14:paraId="61887217" w14:textId="5A430CF8" w:rsidR="00AC0019" w:rsidRPr="006D5C4E" w:rsidRDefault="00774296" w:rsidP="006E6DEE">
      <w:pPr>
        <w:spacing w:before="120" w:after="120"/>
        <w:jc w:val="center"/>
        <w:rPr>
          <w:b/>
          <w:sz w:val="40"/>
          <w:szCs w:val="40"/>
        </w:rPr>
      </w:pPr>
      <w:r>
        <w:rPr>
          <w:b/>
          <w:sz w:val="44"/>
          <w:szCs w:val="44"/>
        </w:rPr>
        <w:t>TRANG TIN GIẢNG DẠY</w:t>
      </w:r>
    </w:p>
    <w:p w14:paraId="4A8DC388" w14:textId="77777777" w:rsidR="00CD1F09" w:rsidRPr="006D5C4E" w:rsidRDefault="00CD1F09" w:rsidP="00263DB3"/>
    <w:p w14:paraId="3B9316D1" w14:textId="77777777" w:rsidR="003D5969" w:rsidRPr="006D5C4E" w:rsidRDefault="003D5969" w:rsidP="00263DB3"/>
    <w:p w14:paraId="14DF24AC" w14:textId="77777777" w:rsidR="003D5969" w:rsidRPr="006D5C4E" w:rsidRDefault="003D5969" w:rsidP="00263DB3"/>
    <w:p w14:paraId="4F8E9EAB" w14:textId="77777777" w:rsidR="003D5969" w:rsidRPr="006D5C4E" w:rsidRDefault="003D5969" w:rsidP="00263DB3"/>
    <w:p w14:paraId="2D69EB33" w14:textId="77777777" w:rsidR="00CD1F09" w:rsidRPr="006D5C4E" w:rsidRDefault="00CD1F09" w:rsidP="00263DB3"/>
    <w:p w14:paraId="5370DEA4" w14:textId="77777777" w:rsidR="00263DB3" w:rsidRPr="006D5C4E" w:rsidRDefault="00263DB3" w:rsidP="00263DB3"/>
    <w:p w14:paraId="2C1A0EA0" w14:textId="77777777" w:rsidR="00263DB3" w:rsidRPr="006D5C4E" w:rsidRDefault="00263DB3" w:rsidP="00263DB3"/>
    <w:p w14:paraId="7EAFC9D1" w14:textId="77777777" w:rsidR="00263DB3" w:rsidRPr="006D5C4E" w:rsidRDefault="00263DB3" w:rsidP="00263DB3"/>
    <w:p w14:paraId="38DE51E2" w14:textId="77777777" w:rsidR="00AC0019" w:rsidRPr="006D5C4E" w:rsidRDefault="00AC0019">
      <w:pPr>
        <w:spacing w:before="240" w:after="240"/>
        <w:jc w:val="center"/>
        <w:rPr>
          <w:b/>
          <w:sz w:val="28"/>
          <w:szCs w:val="28"/>
        </w:rPr>
      </w:pPr>
    </w:p>
    <w:p w14:paraId="43F827CA" w14:textId="77777777" w:rsidR="00D455A3" w:rsidRPr="00D455A3" w:rsidRDefault="00D455A3" w:rsidP="00D455A3">
      <w:pPr>
        <w:widowControl/>
        <w:spacing w:before="0" w:after="0" w:line="240" w:lineRule="auto"/>
        <w:jc w:val="left"/>
        <w:rPr>
          <w:b/>
          <w:sz w:val="28"/>
          <w:szCs w:val="28"/>
        </w:rPr>
      </w:pPr>
    </w:p>
    <w:p w14:paraId="221B3E4F" w14:textId="77777777" w:rsidR="00D455A3" w:rsidRDefault="00D455A3" w:rsidP="00D455A3">
      <w:pPr>
        <w:spacing w:before="240" w:after="240"/>
        <w:jc w:val="center"/>
        <w:rPr>
          <w:b/>
          <w:sz w:val="22"/>
          <w:szCs w:val="22"/>
        </w:rPr>
      </w:pPr>
    </w:p>
    <w:p w14:paraId="0A3232F2" w14:textId="77777777" w:rsidR="00D455A3" w:rsidRDefault="00D455A3" w:rsidP="00D455A3">
      <w:pPr>
        <w:spacing w:before="240" w:after="240"/>
        <w:jc w:val="center"/>
        <w:rPr>
          <w:b/>
          <w:sz w:val="22"/>
          <w:szCs w:val="22"/>
        </w:rPr>
      </w:pPr>
    </w:p>
    <w:p w14:paraId="42D92403" w14:textId="77777777" w:rsidR="00D455A3" w:rsidRDefault="00D455A3" w:rsidP="00D455A3">
      <w:pPr>
        <w:spacing w:before="240" w:after="240"/>
        <w:jc w:val="center"/>
        <w:rPr>
          <w:b/>
          <w:sz w:val="22"/>
          <w:szCs w:val="22"/>
        </w:rPr>
      </w:pPr>
    </w:p>
    <w:p w14:paraId="1F47667A" w14:textId="77777777" w:rsidR="00D455A3" w:rsidRDefault="00D455A3" w:rsidP="00D455A3">
      <w:pPr>
        <w:spacing w:before="240" w:after="240"/>
        <w:jc w:val="center"/>
        <w:rPr>
          <w:b/>
          <w:sz w:val="22"/>
          <w:szCs w:val="22"/>
        </w:rPr>
      </w:pPr>
    </w:p>
    <w:p w14:paraId="11331291" w14:textId="77777777" w:rsidR="00D455A3" w:rsidRDefault="00741E41" w:rsidP="00D455A3">
      <w:pPr>
        <w:spacing w:before="240" w:after="240"/>
        <w:jc w:val="center"/>
        <w:rPr>
          <w:b/>
          <w:sz w:val="22"/>
          <w:szCs w:val="22"/>
        </w:rPr>
      </w:pPr>
      <w:r w:rsidRPr="004D1384">
        <w:rPr>
          <w:b/>
          <w:sz w:val="22"/>
          <w:szCs w:val="22"/>
        </w:rPr>
        <w:t>TP.Hồ Chí Minh</w:t>
      </w:r>
    </w:p>
    <w:p w14:paraId="7AD3E388" w14:textId="264D1C9E" w:rsidR="00BC535B" w:rsidRPr="00BC535B" w:rsidRDefault="00D455A3" w:rsidP="00BC535B">
      <w:pPr>
        <w:widowControl/>
        <w:spacing w:before="0" w:after="0" w:line="240" w:lineRule="au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6"/>
          <w:szCs w:val="20"/>
        </w:rPr>
        <w:id w:val="4327131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39CDE2C" w14:textId="0A5EADEB" w:rsidR="00BC535B" w:rsidRPr="00BC535B" w:rsidRDefault="00BC535B" w:rsidP="00BC535B">
          <w:pPr>
            <w:pStyle w:val="TOCHeading"/>
            <w:jc w:val="center"/>
            <w:rPr>
              <w:b/>
              <w:color w:val="auto"/>
            </w:rPr>
          </w:pPr>
          <w:r w:rsidRPr="00BC535B">
            <w:rPr>
              <w:b/>
              <w:color w:val="auto"/>
            </w:rPr>
            <w:t>MỤC LỤC</w:t>
          </w:r>
        </w:p>
        <w:p w14:paraId="0C098261" w14:textId="16BF35F5" w:rsidR="00B62AD2" w:rsidRDefault="00BC535B" w:rsidP="00B62AD2">
          <w:pPr>
            <w:pStyle w:val="TOC1"/>
            <w:tabs>
              <w:tab w:val="clear" w:pos="400"/>
              <w:tab w:val="left" w:pos="567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822389" w:history="1">
            <w:r w:rsidR="00B62AD2" w:rsidRPr="007D1333">
              <w:rPr>
                <w:rStyle w:val="Hyperlink"/>
              </w:rPr>
              <w:t>I.</w:t>
            </w:r>
            <w:r w:rsidR="00B62AD2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B62AD2" w:rsidRPr="007D1333">
              <w:rPr>
                <w:rStyle w:val="Hyperlink"/>
              </w:rPr>
              <w:t>Loại tài liệu bài giảng</w:t>
            </w:r>
            <w:r w:rsidR="00B62AD2">
              <w:rPr>
                <w:webHidden/>
              </w:rPr>
              <w:tab/>
            </w:r>
            <w:r w:rsidR="00B62AD2">
              <w:rPr>
                <w:webHidden/>
              </w:rPr>
              <w:fldChar w:fldCharType="begin"/>
            </w:r>
            <w:r w:rsidR="00B62AD2">
              <w:rPr>
                <w:webHidden/>
              </w:rPr>
              <w:instrText xml:space="preserve"> PAGEREF _Toc45822389 \h </w:instrText>
            </w:r>
            <w:r w:rsidR="00B62AD2">
              <w:rPr>
                <w:webHidden/>
              </w:rPr>
            </w:r>
            <w:r w:rsidR="00B62AD2">
              <w:rPr>
                <w:webHidden/>
              </w:rPr>
              <w:fldChar w:fldCharType="separate"/>
            </w:r>
            <w:r w:rsidR="00B62AD2">
              <w:rPr>
                <w:webHidden/>
              </w:rPr>
              <w:t>3</w:t>
            </w:r>
            <w:r w:rsidR="00B62AD2">
              <w:rPr>
                <w:webHidden/>
              </w:rPr>
              <w:fldChar w:fldCharType="end"/>
            </w:r>
          </w:hyperlink>
        </w:p>
        <w:p w14:paraId="63DB7969" w14:textId="35B3A33A" w:rsidR="00B62AD2" w:rsidRDefault="00B62AD2" w:rsidP="00B62AD2">
          <w:pPr>
            <w:pStyle w:val="TOC1"/>
            <w:tabs>
              <w:tab w:val="clear" w:pos="400"/>
              <w:tab w:val="left" w:pos="567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5822390" w:history="1">
            <w:r w:rsidRPr="007D1333">
              <w:rPr>
                <w:rStyle w:val="Hyperlink"/>
              </w:rPr>
              <w:t>II.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7D1333">
              <w:rPr>
                <w:rStyle w:val="Hyperlink"/>
              </w:rPr>
              <w:t>Tài liệu bài giảng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_Toc45822390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5CD977E" w14:textId="07DEDA11" w:rsidR="00B62AD2" w:rsidRDefault="00B62AD2" w:rsidP="00B62AD2">
          <w:pPr>
            <w:pStyle w:val="TOC1"/>
            <w:tabs>
              <w:tab w:val="clear" w:pos="400"/>
              <w:tab w:val="left" w:pos="567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5822391" w:history="1">
            <w:r w:rsidRPr="007D1333">
              <w:rPr>
                <w:rStyle w:val="Hyperlink"/>
              </w:rPr>
              <w:t>III.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7D1333">
              <w:rPr>
                <w:rStyle w:val="Hyperlink"/>
              </w:rPr>
              <w:t>Upload tài liệu vào Lớp học phần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_Toc45822391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B39C19E" w14:textId="7E1DD321" w:rsidR="00B62AD2" w:rsidRDefault="00B62AD2" w:rsidP="00B62AD2">
          <w:pPr>
            <w:pStyle w:val="TOC1"/>
            <w:tabs>
              <w:tab w:val="clear" w:pos="400"/>
              <w:tab w:val="left" w:pos="567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5822392" w:history="1">
            <w:r w:rsidRPr="007D1333">
              <w:rPr>
                <w:rStyle w:val="Hyperlink"/>
              </w:rPr>
              <w:t>IV.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7D1333">
              <w:rPr>
                <w:rStyle w:val="Hyperlink"/>
              </w:rPr>
              <w:t>Tạo ngân hàng câu hỏi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_Toc45822392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1C5CC8D" w14:textId="16F9D418" w:rsidR="00B62AD2" w:rsidRDefault="00B62AD2" w:rsidP="00B62AD2">
          <w:pPr>
            <w:pStyle w:val="TOC1"/>
            <w:tabs>
              <w:tab w:val="clear" w:pos="400"/>
              <w:tab w:val="left" w:pos="567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5822393" w:history="1">
            <w:r w:rsidRPr="007D1333">
              <w:rPr>
                <w:rStyle w:val="Hyperlink"/>
              </w:rPr>
              <w:t>V.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7D1333">
              <w:rPr>
                <w:rStyle w:val="Hyperlink"/>
              </w:rPr>
              <w:t>Quản lý đề, bài kiểm tra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_Toc45822393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C450455" w14:textId="795A54AD" w:rsidR="00B62AD2" w:rsidRDefault="00B62AD2" w:rsidP="00B62AD2">
          <w:pPr>
            <w:pStyle w:val="TOC1"/>
            <w:tabs>
              <w:tab w:val="clear" w:pos="400"/>
              <w:tab w:val="left" w:pos="567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5822394" w:history="1">
            <w:r w:rsidRPr="007D1333">
              <w:rPr>
                <w:rStyle w:val="Hyperlink"/>
              </w:rPr>
              <w:t>VI.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7D1333">
              <w:rPr>
                <w:rStyle w:val="Hyperlink"/>
              </w:rPr>
              <w:t>Upload đề, bài kiểm tr</w:t>
            </w:r>
            <w:bookmarkStart w:id="0" w:name="_GoBack"/>
            <w:bookmarkEnd w:id="0"/>
            <w:r w:rsidRPr="007D1333">
              <w:rPr>
                <w:rStyle w:val="Hyperlink"/>
              </w:rPr>
              <w:t>a vào Lớp học phần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_Toc45822394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40420BD" w14:textId="35760779" w:rsidR="00BC535B" w:rsidRDefault="00BC535B" w:rsidP="00B62AD2">
          <w:pPr>
            <w:tabs>
              <w:tab w:val="left" w:pos="567"/>
            </w:tabs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5BAAEDC" w14:textId="6DB83C25" w:rsidR="00BC535B" w:rsidRPr="00BC535B" w:rsidRDefault="00BC535B" w:rsidP="00BC535B">
      <w:pPr>
        <w:widowControl/>
        <w:spacing w:before="0" w:after="0" w:line="240" w:lineRule="auto"/>
        <w:jc w:val="left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br w:type="page"/>
      </w:r>
    </w:p>
    <w:p w14:paraId="6F506726" w14:textId="43DF1331" w:rsidR="00A54036" w:rsidRPr="00620309" w:rsidRDefault="00D736F1" w:rsidP="00A01EC8">
      <w:pPr>
        <w:pStyle w:val="FISHeading3"/>
        <w:numPr>
          <w:ilvl w:val="0"/>
          <w:numId w:val="31"/>
        </w:numPr>
        <w:outlineLvl w:val="0"/>
        <w:rPr>
          <w:b/>
        </w:rPr>
      </w:pPr>
      <w:bookmarkStart w:id="1" w:name="_Toc45822389"/>
      <w:r w:rsidRPr="00620309">
        <w:rPr>
          <w:b/>
        </w:rPr>
        <w:lastRenderedPageBreak/>
        <w:t>Loại tài liệu bài giảng</w:t>
      </w:r>
      <w:bookmarkEnd w:id="1"/>
    </w:p>
    <w:p w14:paraId="13E5E522" w14:textId="7D3413F1" w:rsidR="00D736F1" w:rsidRPr="008C587E" w:rsidRDefault="00D736F1" w:rsidP="00620309">
      <w:pPr>
        <w:pStyle w:val="FISHeading3"/>
      </w:pPr>
      <w:r w:rsidRPr="008C587E">
        <w:t>Thao tác: Công tác giảng dạy -&gt;</w:t>
      </w:r>
      <w:r w:rsidR="008C587E" w:rsidRPr="008C587E">
        <w:t xml:space="preserve"> Quản lý tài liệu bài giảng -&gt;</w:t>
      </w:r>
      <w:r w:rsidRPr="008C587E">
        <w:t xml:space="preserve"> Trang tin giảng dạy -&gt; Tài liệu bài giảng</w:t>
      </w:r>
    </w:p>
    <w:p w14:paraId="5D59127F" w14:textId="4501B674" w:rsidR="00D736F1" w:rsidRDefault="00D736F1" w:rsidP="00620309">
      <w:pPr>
        <w:pStyle w:val="FISHeading3"/>
      </w:pPr>
      <w:r>
        <w:rPr>
          <w:noProof/>
        </w:rPr>
        <w:drawing>
          <wp:inline distT="0" distB="0" distL="0" distR="0" wp14:anchorId="0ACBDA7E" wp14:editId="064310F3">
            <wp:extent cx="6122035" cy="2630805"/>
            <wp:effectExtent l="19050" t="19050" r="12065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630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C1490B" w14:textId="5FB405DF" w:rsidR="00D736F1" w:rsidRDefault="00D736F1" w:rsidP="00620309">
      <w:pPr>
        <w:pStyle w:val="FISHeading3"/>
      </w:pPr>
      <w:r>
        <w:t>Bước 1: Tạo loại tài liệu</w:t>
      </w:r>
    </w:p>
    <w:p w14:paraId="75433357" w14:textId="28EC73AB" w:rsidR="00D736F1" w:rsidRDefault="00D736F1" w:rsidP="00620309">
      <w:pPr>
        <w:pStyle w:val="FISHeading3"/>
      </w:pPr>
      <w:r>
        <w:rPr>
          <w:noProof/>
        </w:rPr>
        <mc:AlternateContent>
          <mc:Choice Requires="wpg">
            <w:drawing>
              <wp:inline distT="0" distB="0" distL="0" distR="0" wp14:anchorId="24FC6133" wp14:editId="0E56101A">
                <wp:extent cx="6122035" cy="3329940"/>
                <wp:effectExtent l="0" t="0" r="12065" b="2286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3329940"/>
                          <a:chOff x="0" y="0"/>
                          <a:chExt cx="9287" cy="613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9257" cy="6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272" cy="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382BF" id="Group 2" o:spid="_x0000_s1026" style="width:482.05pt;height:262.2pt;mso-position-horizontal-relative:char;mso-position-vertical-relative:line" coordsize="9287,6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5;top:14;width:9257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">
                  <v:imagedata r:id="rId10" o:title=""/>
                </v:shape>
                <v:rect id="Rectangle 4" o:spid="_x0000_s1028" style="position:absolute;left:7;top:7;width:9272;height: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PXwwAAANoAAAAPAAAAZHJzL2Rvd25yZXYueG1sRI9Ba8JA&#10;FITvBf/D8gRvdVOp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Nilj18MAAADa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461E7331" w14:textId="77777777" w:rsidR="008C587E" w:rsidRDefault="008C587E">
      <w:pPr>
        <w:widowControl/>
        <w:spacing w:before="0" w:after="0" w:line="240" w:lineRule="auto"/>
        <w:jc w:val="left"/>
        <w:rPr>
          <w:rFonts w:cs="Arial"/>
          <w:bCs/>
          <w:sz w:val="28"/>
          <w:szCs w:val="26"/>
        </w:rPr>
      </w:pPr>
      <w:r>
        <w:br w:type="page"/>
      </w:r>
    </w:p>
    <w:p w14:paraId="121E3F3D" w14:textId="2CB56633" w:rsidR="00D736F1" w:rsidRDefault="00D736F1" w:rsidP="00620309">
      <w:pPr>
        <w:pStyle w:val="FISHeading3"/>
      </w:pPr>
      <w:r>
        <w:lastRenderedPageBreak/>
        <w:t>Bước 2: Tạo Khoa</w:t>
      </w:r>
    </w:p>
    <w:p w14:paraId="5B975E7A" w14:textId="20B39F4B" w:rsidR="00D736F1" w:rsidRDefault="00D736F1" w:rsidP="00620309">
      <w:pPr>
        <w:pStyle w:val="FISHeading3"/>
      </w:pPr>
      <w:r>
        <w:rPr>
          <w:noProof/>
        </w:rPr>
        <w:drawing>
          <wp:inline distT="0" distB="0" distL="0" distR="0" wp14:anchorId="4B08AB13" wp14:editId="3098A346">
            <wp:extent cx="6122035" cy="2840355"/>
            <wp:effectExtent l="19050" t="19050" r="12065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840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F2C016" w14:textId="44A3E0A3" w:rsidR="00D736F1" w:rsidRDefault="00D736F1" w:rsidP="00620309">
      <w:pPr>
        <w:pStyle w:val="FISHeading3"/>
      </w:pPr>
      <w:r>
        <w:t>Bước 3: Tạo Khóa học</w:t>
      </w:r>
    </w:p>
    <w:p w14:paraId="5DEDA8ED" w14:textId="1409F9AD" w:rsidR="00D736F1" w:rsidRDefault="00D736F1" w:rsidP="00620309">
      <w:pPr>
        <w:pStyle w:val="FISHeading3"/>
      </w:pPr>
      <w:r>
        <w:rPr>
          <w:noProof/>
        </w:rPr>
        <w:drawing>
          <wp:inline distT="0" distB="0" distL="0" distR="0" wp14:anchorId="5DBC1C24" wp14:editId="057BE19A">
            <wp:extent cx="6122035" cy="2866390"/>
            <wp:effectExtent l="19050" t="19050" r="1206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866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EEC4E8" w14:textId="77777777" w:rsidR="008C587E" w:rsidRDefault="008C587E">
      <w:pPr>
        <w:widowControl/>
        <w:spacing w:before="0" w:after="0" w:line="240" w:lineRule="auto"/>
        <w:jc w:val="left"/>
        <w:rPr>
          <w:rFonts w:cs="Arial"/>
          <w:bCs/>
          <w:sz w:val="28"/>
          <w:szCs w:val="26"/>
        </w:rPr>
      </w:pPr>
      <w:r>
        <w:br w:type="page"/>
      </w:r>
    </w:p>
    <w:p w14:paraId="06598B28" w14:textId="054F2944" w:rsidR="00D736F1" w:rsidRDefault="00D736F1" w:rsidP="00620309">
      <w:pPr>
        <w:pStyle w:val="FISHeading3"/>
      </w:pPr>
      <w:r>
        <w:lastRenderedPageBreak/>
        <w:t>Bước 4: Tạo Môn học phần</w:t>
      </w:r>
    </w:p>
    <w:p w14:paraId="1500174B" w14:textId="4FC1A1F2" w:rsidR="00D736F1" w:rsidRDefault="00D736F1" w:rsidP="00620309">
      <w:pPr>
        <w:pStyle w:val="FISHeading3"/>
      </w:pPr>
      <w:r>
        <w:rPr>
          <w:noProof/>
        </w:rPr>
        <w:drawing>
          <wp:inline distT="0" distB="0" distL="0" distR="0" wp14:anchorId="526EAB63" wp14:editId="0F4F134A">
            <wp:extent cx="6122035" cy="3035935"/>
            <wp:effectExtent l="19050" t="19050" r="1206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035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E23A6B" w14:textId="12B962FE" w:rsidR="00D736F1" w:rsidRPr="00620309" w:rsidRDefault="00D736F1" w:rsidP="00A01EC8">
      <w:pPr>
        <w:pStyle w:val="FISHeading3"/>
        <w:numPr>
          <w:ilvl w:val="0"/>
          <w:numId w:val="31"/>
        </w:numPr>
        <w:outlineLvl w:val="0"/>
        <w:rPr>
          <w:b/>
        </w:rPr>
      </w:pPr>
      <w:bookmarkStart w:id="2" w:name="_Toc45822390"/>
      <w:r w:rsidRPr="00620309">
        <w:rPr>
          <w:b/>
        </w:rPr>
        <w:t>Tài liệu bài giảng</w:t>
      </w:r>
      <w:bookmarkEnd w:id="2"/>
    </w:p>
    <w:p w14:paraId="50D5CB62" w14:textId="4DC144D0" w:rsidR="00D736F1" w:rsidRDefault="001D1F67" w:rsidP="00620309">
      <w:pPr>
        <w:pStyle w:val="FISHeading3"/>
      </w:pPr>
      <w:r>
        <w:t>Thao tác: Thao tác: Công tác giảng dạy -&gt; Trang tin giảng dạy -&gt; Tài liệu bài giảng</w:t>
      </w:r>
    </w:p>
    <w:p w14:paraId="0A79B6C8" w14:textId="03385842" w:rsidR="001D1F67" w:rsidRDefault="001D1F67" w:rsidP="00620309">
      <w:pPr>
        <w:pStyle w:val="FISHeading3"/>
      </w:pPr>
      <w:r>
        <w:rPr>
          <w:noProof/>
        </w:rPr>
        <w:drawing>
          <wp:inline distT="0" distB="0" distL="0" distR="0" wp14:anchorId="17D8C362" wp14:editId="3F3501DD">
            <wp:extent cx="6122035" cy="2630805"/>
            <wp:effectExtent l="19050" t="19050" r="12065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630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6D1803" w14:textId="77777777" w:rsidR="008C587E" w:rsidRDefault="008C587E">
      <w:pPr>
        <w:widowControl/>
        <w:spacing w:before="0" w:after="0" w:line="240" w:lineRule="auto"/>
        <w:jc w:val="left"/>
        <w:rPr>
          <w:rFonts w:cs="Arial"/>
          <w:bCs/>
          <w:sz w:val="28"/>
          <w:szCs w:val="26"/>
        </w:rPr>
      </w:pPr>
      <w:r>
        <w:br w:type="page"/>
      </w:r>
    </w:p>
    <w:p w14:paraId="239E851D" w14:textId="3CEE8B91" w:rsidR="001D1F67" w:rsidRDefault="001D1F67" w:rsidP="00620309">
      <w:pPr>
        <w:pStyle w:val="FISHeading3"/>
      </w:pPr>
      <w:r>
        <w:lastRenderedPageBreak/>
        <w:t>Bước 1: Thêm tài liệu</w:t>
      </w:r>
    </w:p>
    <w:p w14:paraId="343A6C92" w14:textId="635FF65D" w:rsidR="001D1F67" w:rsidRDefault="001D1F67" w:rsidP="00620309">
      <w:pPr>
        <w:pStyle w:val="FISHeading3"/>
      </w:pPr>
      <w:r>
        <w:rPr>
          <w:noProof/>
        </w:rPr>
        <w:drawing>
          <wp:inline distT="0" distB="0" distL="0" distR="0" wp14:anchorId="0EA7BD11" wp14:editId="4C3B033E">
            <wp:extent cx="6122035" cy="2679700"/>
            <wp:effectExtent l="19050" t="19050" r="12065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679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7B36FB" w14:textId="29C29909" w:rsidR="001D1F67" w:rsidRDefault="001D1F67" w:rsidP="00620309">
      <w:pPr>
        <w:pStyle w:val="FISHeading3"/>
      </w:pPr>
      <w:r>
        <w:t>Bước 2: Nhập nội dung và lưu tài liệu</w:t>
      </w:r>
    </w:p>
    <w:p w14:paraId="3BFA12FD" w14:textId="232828A4" w:rsidR="001D1F67" w:rsidRDefault="001D1F67" w:rsidP="00620309">
      <w:pPr>
        <w:pStyle w:val="FISHeading3"/>
      </w:pPr>
      <w:r>
        <w:rPr>
          <w:noProof/>
        </w:rPr>
        <w:drawing>
          <wp:inline distT="0" distB="0" distL="0" distR="0" wp14:anchorId="56ABECCD" wp14:editId="79C3BA1E">
            <wp:extent cx="6122035" cy="2849880"/>
            <wp:effectExtent l="19050" t="19050" r="12065" b="266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849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0794CD" w14:textId="7E005957" w:rsidR="00706525" w:rsidRPr="00620309" w:rsidRDefault="00706525" w:rsidP="00A01EC8">
      <w:pPr>
        <w:pStyle w:val="FISHeading3"/>
        <w:numPr>
          <w:ilvl w:val="0"/>
          <w:numId w:val="31"/>
        </w:numPr>
        <w:outlineLvl w:val="0"/>
        <w:rPr>
          <w:b/>
        </w:rPr>
      </w:pPr>
      <w:bookmarkStart w:id="3" w:name="_Toc45822391"/>
      <w:r w:rsidRPr="00620309">
        <w:rPr>
          <w:b/>
        </w:rPr>
        <w:t>Upload tài liệu vào Lớp học phần</w:t>
      </w:r>
      <w:bookmarkEnd w:id="3"/>
    </w:p>
    <w:p w14:paraId="287B7900" w14:textId="0D372D4E" w:rsidR="00D736F1" w:rsidRDefault="00E43A92" w:rsidP="00620309">
      <w:pPr>
        <w:pStyle w:val="FISHeading3"/>
      </w:pPr>
      <w:r>
        <w:t xml:space="preserve">Thao tác: </w:t>
      </w:r>
      <w:r w:rsidRPr="008C587E">
        <w:t xml:space="preserve">Công tác giảng dạy -&gt; </w:t>
      </w:r>
      <w:r>
        <w:t>Trang tin giảng dạy</w:t>
      </w:r>
    </w:p>
    <w:p w14:paraId="18D1CFB2" w14:textId="6BD69508" w:rsidR="00653168" w:rsidRDefault="00653168" w:rsidP="00620309">
      <w:pPr>
        <w:pStyle w:val="FISHeading3"/>
      </w:pPr>
      <w:r>
        <w:t>Bước 1: Chọn đợt</w:t>
      </w:r>
    </w:p>
    <w:p w14:paraId="6480769A" w14:textId="2F755585" w:rsidR="00653168" w:rsidRDefault="00653168" w:rsidP="00620309">
      <w:pPr>
        <w:pStyle w:val="FISHeading3"/>
      </w:pPr>
      <w:r>
        <w:t>Bước 2: Click vào lớp học phần để đưa tài liệu vào</w:t>
      </w:r>
    </w:p>
    <w:p w14:paraId="006F9FAC" w14:textId="19526640" w:rsidR="00E43A92" w:rsidRDefault="00E43A92" w:rsidP="00620309">
      <w:pPr>
        <w:pStyle w:val="FISHeading3"/>
      </w:pPr>
      <w:r>
        <w:rPr>
          <w:noProof/>
        </w:rPr>
        <w:lastRenderedPageBreak/>
        <w:drawing>
          <wp:inline distT="0" distB="0" distL="0" distR="0" wp14:anchorId="085B3D8B" wp14:editId="273057D9">
            <wp:extent cx="6122035" cy="3422015"/>
            <wp:effectExtent l="19050" t="19050" r="12065" b="260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422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296C83" w14:textId="30CE58D5" w:rsidR="00653168" w:rsidRDefault="00653168" w:rsidP="00620309">
      <w:pPr>
        <w:pStyle w:val="FISHeading3"/>
      </w:pPr>
      <w:r>
        <w:t>Bước 3: Chọn Thêm để đưa tài liệu vào Lớp học phần</w:t>
      </w:r>
    </w:p>
    <w:p w14:paraId="1CE3067E" w14:textId="7F182EE3" w:rsidR="00E43A92" w:rsidRDefault="00E43A92" w:rsidP="00620309">
      <w:pPr>
        <w:pStyle w:val="FISHeading3"/>
      </w:pPr>
      <w:r>
        <w:rPr>
          <w:noProof/>
        </w:rPr>
        <w:drawing>
          <wp:inline distT="0" distB="0" distL="0" distR="0" wp14:anchorId="20EAD62E" wp14:editId="1737CA91">
            <wp:extent cx="6122035" cy="2907030"/>
            <wp:effectExtent l="19050" t="19050" r="12065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907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CBBE43" w14:textId="2642159B" w:rsidR="00653168" w:rsidRDefault="00653168" w:rsidP="00620309">
      <w:pPr>
        <w:pStyle w:val="FISHeading3"/>
      </w:pPr>
      <w:r>
        <w:t>Bước 4: Nhập tên bài giảng</w:t>
      </w:r>
    </w:p>
    <w:p w14:paraId="5043ADE1" w14:textId="471662D2" w:rsidR="00653168" w:rsidRDefault="00653168" w:rsidP="00620309">
      <w:pPr>
        <w:pStyle w:val="FISHeading3"/>
      </w:pPr>
      <w:r>
        <w:t>Bước 5: Chọn tài liệu đã được Duyệt</w:t>
      </w:r>
    </w:p>
    <w:p w14:paraId="40D9E622" w14:textId="5FE6869B" w:rsidR="00653168" w:rsidRDefault="00653168" w:rsidP="00620309">
      <w:pPr>
        <w:pStyle w:val="FISHeading3"/>
      </w:pPr>
      <w:r>
        <w:t>Bước 6: Chọn Bài giảng bắt buộc phải xem trước</w:t>
      </w:r>
    </w:p>
    <w:p w14:paraId="29C6D4E2" w14:textId="62BC49A2" w:rsidR="00653168" w:rsidRDefault="00653168" w:rsidP="00620309">
      <w:pPr>
        <w:pStyle w:val="FISHeading3"/>
      </w:pPr>
      <w:r>
        <w:t>Bước 7: Đăng tin mới</w:t>
      </w:r>
    </w:p>
    <w:p w14:paraId="29C6517C" w14:textId="41FD7302" w:rsidR="00E43A92" w:rsidRDefault="00E43A92" w:rsidP="00620309">
      <w:pPr>
        <w:pStyle w:val="FISHeading3"/>
      </w:pPr>
      <w:r>
        <w:rPr>
          <w:noProof/>
        </w:rPr>
        <w:lastRenderedPageBreak/>
        <w:drawing>
          <wp:inline distT="0" distB="0" distL="0" distR="0" wp14:anchorId="22CE0B44" wp14:editId="571C2186">
            <wp:extent cx="6122035" cy="2951480"/>
            <wp:effectExtent l="19050" t="19050" r="12065" b="203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951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31EF4A" w14:textId="3647CB69" w:rsidR="00620309" w:rsidRDefault="00620309" w:rsidP="00620309">
      <w:pPr>
        <w:pStyle w:val="FISHeading3"/>
      </w:pPr>
    </w:p>
    <w:p w14:paraId="3A74367E" w14:textId="4E6D4B88" w:rsidR="00620309" w:rsidRPr="00620309" w:rsidRDefault="00620309" w:rsidP="00A01EC8">
      <w:pPr>
        <w:pStyle w:val="FISHeading3"/>
        <w:numPr>
          <w:ilvl w:val="0"/>
          <w:numId w:val="31"/>
        </w:numPr>
        <w:outlineLvl w:val="0"/>
        <w:rPr>
          <w:b/>
        </w:rPr>
      </w:pPr>
      <w:bookmarkStart w:id="4" w:name="_Toc45470240"/>
      <w:bookmarkStart w:id="5" w:name="_Toc45822392"/>
      <w:r w:rsidRPr="00620309">
        <w:rPr>
          <w:b/>
        </w:rPr>
        <w:t>Tạo ngân hàng câu hỏi</w:t>
      </w:r>
      <w:bookmarkEnd w:id="4"/>
      <w:bookmarkEnd w:id="5"/>
    </w:p>
    <w:p w14:paraId="175B598A" w14:textId="77777777" w:rsidR="00620309" w:rsidRPr="008C587E" w:rsidRDefault="00620309" w:rsidP="00620309">
      <w:pPr>
        <w:pStyle w:val="FISHeading3"/>
      </w:pPr>
      <w:r w:rsidRPr="008C587E">
        <w:t xml:space="preserve">Thao tác: Công tác giảng dạy -&gt; Quản lý tài liệu bài giảng -&gt; Trang tin giảng dạy -&gt; </w:t>
      </w:r>
      <w:r>
        <w:t>Quản lý ngân hàng câu hỏi</w:t>
      </w:r>
    </w:p>
    <w:p w14:paraId="2686CDD7" w14:textId="77777777" w:rsidR="00620309" w:rsidRDefault="00620309" w:rsidP="00620309">
      <w:pPr>
        <w:pStyle w:val="FISHeading3"/>
      </w:pPr>
      <w:r>
        <w:t>Bước 1: Chọn ngân hàng câu hỏi</w:t>
      </w:r>
    </w:p>
    <w:p w14:paraId="1C936841" w14:textId="77777777" w:rsidR="00620309" w:rsidRDefault="00620309" w:rsidP="00620309">
      <w:pPr>
        <w:pStyle w:val="FISHeading3"/>
      </w:pPr>
      <w:r>
        <w:t>Bước 2: Click chuột phải vào để tạo câu thư mục theo cấu trúc trên</w:t>
      </w:r>
    </w:p>
    <w:p w14:paraId="5E135376" w14:textId="77777777" w:rsidR="00620309" w:rsidRDefault="00620309" w:rsidP="00620309">
      <w:pPr>
        <w:pStyle w:val="FISHeading3"/>
      </w:pPr>
      <w:r>
        <w:t>Bước 3: Bấm Soạn câu hỏi</w:t>
      </w:r>
    </w:p>
    <w:p w14:paraId="2675CB82" w14:textId="77777777" w:rsidR="00620309" w:rsidRDefault="00620309" w:rsidP="00620309">
      <w:pPr>
        <w:widowControl/>
        <w:spacing w:before="0" w:after="0" w:line="240" w:lineRule="auto"/>
        <w:jc w:val="left"/>
      </w:pPr>
      <w:r>
        <w:rPr>
          <w:noProof/>
        </w:rPr>
        <w:drawing>
          <wp:inline distT="0" distB="0" distL="0" distR="0" wp14:anchorId="703823CE" wp14:editId="34C27871">
            <wp:extent cx="6122035" cy="2741295"/>
            <wp:effectExtent l="19050" t="19050" r="12065" b="209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741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0CF473" w14:textId="77777777" w:rsidR="00620309" w:rsidRDefault="00620309" w:rsidP="00620309">
      <w:pPr>
        <w:widowControl/>
        <w:spacing w:before="0" w:after="0" w:line="240" w:lineRule="auto"/>
        <w:jc w:val="left"/>
      </w:pPr>
    </w:p>
    <w:p w14:paraId="5C0A986C" w14:textId="77777777" w:rsidR="00620309" w:rsidRDefault="00620309" w:rsidP="00620309">
      <w:pPr>
        <w:widowControl/>
        <w:spacing w:before="0" w:after="0" w:line="240" w:lineRule="auto"/>
        <w:jc w:val="left"/>
      </w:pPr>
      <w:r>
        <w:t>Bước 4: Chọn Loại câu hỏi và kéo vào bảng bên phải</w:t>
      </w:r>
    </w:p>
    <w:p w14:paraId="1D864D5D" w14:textId="77777777" w:rsidR="00620309" w:rsidRDefault="00620309" w:rsidP="00620309">
      <w:pPr>
        <w:widowControl/>
        <w:spacing w:before="0" w:after="0" w:line="240" w:lineRule="auto"/>
        <w:jc w:val="left"/>
      </w:pPr>
    </w:p>
    <w:p w14:paraId="4452B25D" w14:textId="77777777" w:rsidR="00620309" w:rsidRDefault="00620309" w:rsidP="00620309">
      <w:pPr>
        <w:widowControl/>
        <w:spacing w:before="0" w:after="0" w:line="240" w:lineRule="auto"/>
        <w:jc w:val="left"/>
      </w:pPr>
      <w:r>
        <w:rPr>
          <w:noProof/>
        </w:rPr>
        <w:lastRenderedPageBreak/>
        <w:drawing>
          <wp:inline distT="0" distB="0" distL="0" distR="0" wp14:anchorId="23936264" wp14:editId="683259E9">
            <wp:extent cx="6122035" cy="2607310"/>
            <wp:effectExtent l="19050" t="19050" r="12065" b="215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607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DC721D" w14:textId="3AC60CFA" w:rsidR="00620309" w:rsidRDefault="00620309" w:rsidP="00620309">
      <w:pPr>
        <w:widowControl/>
        <w:spacing w:before="0" w:after="0" w:line="240" w:lineRule="auto"/>
        <w:jc w:val="left"/>
      </w:pPr>
    </w:p>
    <w:p w14:paraId="4012AA76" w14:textId="77777777" w:rsidR="00620309" w:rsidRDefault="00620309" w:rsidP="00620309">
      <w:pPr>
        <w:widowControl/>
        <w:spacing w:before="0" w:after="0" w:line="240" w:lineRule="auto"/>
        <w:jc w:val="left"/>
      </w:pPr>
    </w:p>
    <w:p w14:paraId="2722483C" w14:textId="77777777" w:rsidR="00620309" w:rsidRDefault="00620309" w:rsidP="00620309">
      <w:pPr>
        <w:widowControl/>
        <w:spacing w:before="0" w:after="0" w:line="240" w:lineRule="auto"/>
        <w:jc w:val="left"/>
      </w:pPr>
      <w:r>
        <w:t>Bước 5: Điền nội dung câu hỏi và câu trả lời</w:t>
      </w:r>
    </w:p>
    <w:p w14:paraId="6939F7B1" w14:textId="77777777" w:rsidR="00620309" w:rsidRDefault="00620309" w:rsidP="00620309">
      <w:pPr>
        <w:widowControl/>
        <w:spacing w:before="0" w:after="0" w:line="240" w:lineRule="auto"/>
        <w:jc w:val="left"/>
      </w:pPr>
      <w:r>
        <w:t xml:space="preserve">Bước 6: Chọn nơi lưu </w:t>
      </w:r>
    </w:p>
    <w:p w14:paraId="6FE02F98" w14:textId="77777777" w:rsidR="00620309" w:rsidRDefault="00620309" w:rsidP="00620309">
      <w:pPr>
        <w:widowControl/>
        <w:spacing w:before="0" w:after="0" w:line="240" w:lineRule="auto"/>
        <w:jc w:val="left"/>
      </w:pPr>
    </w:p>
    <w:p w14:paraId="068EC273" w14:textId="77777777" w:rsidR="00620309" w:rsidRDefault="00620309" w:rsidP="00620309">
      <w:pPr>
        <w:widowControl/>
        <w:spacing w:before="0" w:after="0" w:line="240" w:lineRule="auto"/>
        <w:jc w:val="left"/>
      </w:pPr>
      <w:r>
        <w:rPr>
          <w:noProof/>
        </w:rPr>
        <w:drawing>
          <wp:inline distT="0" distB="0" distL="0" distR="0" wp14:anchorId="6EB039B3" wp14:editId="79A2841B">
            <wp:extent cx="6122035" cy="2780030"/>
            <wp:effectExtent l="19050" t="19050" r="12065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78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C65C5E" w14:textId="77777777" w:rsidR="00620309" w:rsidRDefault="00620309" w:rsidP="00620309">
      <w:pPr>
        <w:widowControl/>
        <w:spacing w:before="0" w:after="0" w:line="240" w:lineRule="auto"/>
        <w:jc w:val="left"/>
      </w:pPr>
    </w:p>
    <w:p w14:paraId="2DD24A88" w14:textId="77777777" w:rsidR="00620309" w:rsidRPr="00F1590F" w:rsidRDefault="00620309" w:rsidP="00620309">
      <w:pPr>
        <w:widowControl/>
        <w:spacing w:before="0" w:after="0" w:line="240" w:lineRule="auto"/>
        <w:jc w:val="left"/>
        <w:rPr>
          <w:rFonts w:cs="Arial"/>
          <w:bCs/>
          <w:sz w:val="28"/>
          <w:szCs w:val="26"/>
        </w:rPr>
      </w:pPr>
      <w:r>
        <w:br w:type="page"/>
      </w:r>
    </w:p>
    <w:p w14:paraId="778208B6" w14:textId="77777777" w:rsidR="00620309" w:rsidRPr="004F411F" w:rsidRDefault="00620309" w:rsidP="00A01EC8">
      <w:pPr>
        <w:pStyle w:val="FISHeading3"/>
        <w:numPr>
          <w:ilvl w:val="0"/>
          <w:numId w:val="31"/>
        </w:numPr>
        <w:outlineLvl w:val="0"/>
        <w:rPr>
          <w:b/>
        </w:rPr>
      </w:pPr>
      <w:bookmarkStart w:id="6" w:name="_Toc45470241"/>
      <w:bookmarkStart w:id="7" w:name="_Toc45822393"/>
      <w:r w:rsidRPr="004F411F">
        <w:rPr>
          <w:b/>
        </w:rPr>
        <w:lastRenderedPageBreak/>
        <w:t>Quản lý đề, bài kiểm tra</w:t>
      </w:r>
      <w:bookmarkEnd w:id="6"/>
      <w:bookmarkEnd w:id="7"/>
    </w:p>
    <w:p w14:paraId="52952EFE" w14:textId="77777777" w:rsidR="00620309" w:rsidRDefault="00620309" w:rsidP="00620309">
      <w:pPr>
        <w:pStyle w:val="FISHeading3"/>
      </w:pPr>
      <w:r>
        <w:t>Thao tác: Thao tác: Công tác giảng dạy -&gt; Trang tin giảng dạy -&gt; Quản lý đề, bài kiểm tra</w:t>
      </w:r>
    </w:p>
    <w:p w14:paraId="4038B04C" w14:textId="77777777" w:rsidR="00620309" w:rsidRDefault="00620309" w:rsidP="00620309">
      <w:pPr>
        <w:pStyle w:val="FISHeading3"/>
      </w:pPr>
      <w:r>
        <w:t>Bước 1: Chọn quản lý đề, bài kiểm tra</w:t>
      </w:r>
    </w:p>
    <w:p w14:paraId="59D02E45" w14:textId="77777777" w:rsidR="00620309" w:rsidRDefault="00620309" w:rsidP="00620309">
      <w:pPr>
        <w:pStyle w:val="FISHeading3"/>
      </w:pPr>
      <w:r>
        <w:t>Bước 2: Chọn tạo đề, bài kiểm tra</w:t>
      </w:r>
    </w:p>
    <w:p w14:paraId="228C0507" w14:textId="77777777" w:rsidR="00620309" w:rsidRDefault="00620309" w:rsidP="00620309">
      <w:pPr>
        <w:pStyle w:val="FISHeading3"/>
      </w:pPr>
      <w:r>
        <w:rPr>
          <w:noProof/>
        </w:rPr>
        <w:drawing>
          <wp:inline distT="0" distB="0" distL="0" distR="0" wp14:anchorId="6AB2F837" wp14:editId="6EE95249">
            <wp:extent cx="6122035" cy="2635250"/>
            <wp:effectExtent l="19050" t="19050" r="12065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635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A9AFF6" w14:textId="77777777" w:rsidR="00620309" w:rsidRDefault="00620309" w:rsidP="00620309">
      <w:pPr>
        <w:pStyle w:val="FISHeading3"/>
      </w:pPr>
    </w:p>
    <w:p w14:paraId="38D06914" w14:textId="77777777" w:rsidR="00620309" w:rsidRDefault="00620309" w:rsidP="00620309">
      <w:pPr>
        <w:pStyle w:val="FISHeading3"/>
      </w:pPr>
      <w:r>
        <w:t>Bước 3: Tim kiếm câu hỏi</w:t>
      </w:r>
    </w:p>
    <w:p w14:paraId="2E5BEFB8" w14:textId="77777777" w:rsidR="00620309" w:rsidRDefault="00620309" w:rsidP="00620309">
      <w:pPr>
        <w:pStyle w:val="FISHeading3"/>
      </w:pPr>
      <w:r>
        <w:t>Bước 4: Chọn các câu hỏi để đưa vào đề, bài kiểm tra</w:t>
      </w:r>
    </w:p>
    <w:p w14:paraId="18083C50" w14:textId="77777777" w:rsidR="00620309" w:rsidRDefault="00620309" w:rsidP="00620309">
      <w:pPr>
        <w:pStyle w:val="FISHeading3"/>
      </w:pPr>
      <w:r>
        <w:t>Bước 5: Điền thông tin đề và lưu</w:t>
      </w:r>
    </w:p>
    <w:p w14:paraId="0EFE9412" w14:textId="77777777" w:rsidR="00620309" w:rsidRDefault="00620309" w:rsidP="00620309">
      <w:pPr>
        <w:pStyle w:val="FISHeading3"/>
      </w:pPr>
    </w:p>
    <w:p w14:paraId="57832332" w14:textId="77777777" w:rsidR="00620309" w:rsidRDefault="00620309" w:rsidP="00620309">
      <w:pPr>
        <w:pStyle w:val="FISHeading3"/>
      </w:pPr>
      <w:r>
        <w:rPr>
          <w:noProof/>
        </w:rPr>
        <w:drawing>
          <wp:inline distT="0" distB="0" distL="0" distR="0" wp14:anchorId="0806A17A" wp14:editId="016D689E">
            <wp:extent cx="6122035" cy="2623820"/>
            <wp:effectExtent l="19050" t="19050" r="12065" b="241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623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EA18E4" w14:textId="77777777" w:rsidR="00620309" w:rsidRDefault="00620309" w:rsidP="00620309">
      <w:pPr>
        <w:pStyle w:val="FISHeading3"/>
      </w:pPr>
    </w:p>
    <w:p w14:paraId="1BC9D9F7" w14:textId="77777777" w:rsidR="00620309" w:rsidRDefault="00620309" w:rsidP="00620309">
      <w:pPr>
        <w:widowControl/>
        <w:spacing w:before="0" w:after="0" w:line="240" w:lineRule="auto"/>
        <w:jc w:val="left"/>
        <w:rPr>
          <w:rFonts w:cs="Arial"/>
          <w:bCs/>
          <w:sz w:val="28"/>
          <w:szCs w:val="26"/>
        </w:rPr>
      </w:pPr>
      <w:r>
        <w:br w:type="page"/>
      </w:r>
    </w:p>
    <w:p w14:paraId="29BBAB3A" w14:textId="77777777" w:rsidR="00620309" w:rsidRPr="00620309" w:rsidRDefault="00620309" w:rsidP="00A01EC8">
      <w:pPr>
        <w:pStyle w:val="FISHeading3"/>
        <w:numPr>
          <w:ilvl w:val="0"/>
          <w:numId w:val="31"/>
        </w:numPr>
        <w:outlineLvl w:val="0"/>
        <w:rPr>
          <w:b/>
        </w:rPr>
      </w:pPr>
      <w:bookmarkStart w:id="8" w:name="_Toc45470242"/>
      <w:bookmarkStart w:id="9" w:name="_Toc45822394"/>
      <w:r w:rsidRPr="00620309">
        <w:rPr>
          <w:b/>
        </w:rPr>
        <w:lastRenderedPageBreak/>
        <w:t>Upload đề, bài kiểm tra vào Lớp học phần</w:t>
      </w:r>
      <w:bookmarkEnd w:id="8"/>
      <w:bookmarkEnd w:id="9"/>
    </w:p>
    <w:p w14:paraId="1FA4A963" w14:textId="77777777" w:rsidR="00620309" w:rsidRDefault="00620309" w:rsidP="00620309">
      <w:pPr>
        <w:pStyle w:val="FISHeading3"/>
      </w:pPr>
      <w:r>
        <w:t xml:space="preserve">Thao tác: </w:t>
      </w:r>
      <w:r w:rsidRPr="008C587E">
        <w:t xml:space="preserve">Công tác giảng dạy -&gt; </w:t>
      </w:r>
      <w:r>
        <w:t>Trang tin giảng dạy</w:t>
      </w:r>
    </w:p>
    <w:p w14:paraId="0B03023A" w14:textId="77777777" w:rsidR="00620309" w:rsidRDefault="00620309" w:rsidP="00620309">
      <w:pPr>
        <w:pStyle w:val="FISHeading3"/>
      </w:pPr>
      <w:r>
        <w:t>Bước 1: Chọn đợt</w:t>
      </w:r>
    </w:p>
    <w:p w14:paraId="0D791496" w14:textId="77777777" w:rsidR="00620309" w:rsidRDefault="00620309" w:rsidP="00620309">
      <w:pPr>
        <w:pStyle w:val="FISHeading3"/>
      </w:pPr>
      <w:r>
        <w:t>Bước 2: Click vào lớp học phần để đưa đề, bài kiểm tra vào</w:t>
      </w:r>
    </w:p>
    <w:p w14:paraId="791763BA" w14:textId="77777777" w:rsidR="00620309" w:rsidRDefault="00620309" w:rsidP="00620309">
      <w:pPr>
        <w:pStyle w:val="FISHeading3"/>
      </w:pPr>
      <w:r>
        <w:rPr>
          <w:noProof/>
        </w:rPr>
        <w:drawing>
          <wp:inline distT="0" distB="0" distL="0" distR="0" wp14:anchorId="5D5317B7" wp14:editId="57C1A8AA">
            <wp:extent cx="6122035" cy="3422015"/>
            <wp:effectExtent l="19050" t="19050" r="12065" b="260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422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59E157" w14:textId="77777777" w:rsidR="00620309" w:rsidRDefault="00620309" w:rsidP="00620309">
      <w:pPr>
        <w:pStyle w:val="FISHeading3"/>
      </w:pPr>
      <w:r>
        <w:t>Bước 3: Chọn Thêm để đưa đề, bài kiểm tra vào Lớp học phần</w:t>
      </w:r>
    </w:p>
    <w:p w14:paraId="4026895E" w14:textId="77777777" w:rsidR="00620309" w:rsidRDefault="00620309" w:rsidP="00620309">
      <w:pPr>
        <w:pStyle w:val="FISHeading3"/>
      </w:pPr>
      <w:r>
        <w:rPr>
          <w:noProof/>
        </w:rPr>
        <w:drawing>
          <wp:inline distT="0" distB="0" distL="0" distR="0" wp14:anchorId="3B705740" wp14:editId="5FD015C1">
            <wp:extent cx="6122035" cy="2907030"/>
            <wp:effectExtent l="19050" t="19050" r="12065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907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70AEEC" w14:textId="77777777" w:rsidR="00620309" w:rsidRDefault="00620309" w:rsidP="00620309">
      <w:pPr>
        <w:pStyle w:val="FISHeading3"/>
      </w:pPr>
      <w:r>
        <w:t>Bước 4: Nhập tên bài kiểm tra</w:t>
      </w:r>
    </w:p>
    <w:p w14:paraId="7AF34A0E" w14:textId="77777777" w:rsidR="00620309" w:rsidRDefault="00620309" w:rsidP="00620309">
      <w:pPr>
        <w:pStyle w:val="FISHeading3"/>
      </w:pPr>
      <w:r>
        <w:t>Bước 5: Chọn đề, bài kiểm tra đã tạo trước đó</w:t>
      </w:r>
    </w:p>
    <w:p w14:paraId="626CEF5F" w14:textId="77777777" w:rsidR="00620309" w:rsidRDefault="00620309" w:rsidP="00620309">
      <w:pPr>
        <w:pStyle w:val="FISHeading3"/>
      </w:pPr>
      <w:r>
        <w:t>Bước 6: Chọn Bài giảng bắt buộc phải xem trước</w:t>
      </w:r>
    </w:p>
    <w:p w14:paraId="08280C1F" w14:textId="77777777" w:rsidR="00620309" w:rsidRDefault="00620309" w:rsidP="00620309">
      <w:pPr>
        <w:pStyle w:val="FISHeading3"/>
      </w:pPr>
      <w:r>
        <w:t>Bước 7: Đăng tin mới</w:t>
      </w:r>
    </w:p>
    <w:p w14:paraId="0365B75D" w14:textId="77777777" w:rsidR="00620309" w:rsidRPr="00A54036" w:rsidRDefault="00620309" w:rsidP="00620309">
      <w:pPr>
        <w:pStyle w:val="FISHeading3"/>
      </w:pPr>
      <w:r>
        <w:rPr>
          <w:noProof/>
        </w:rPr>
        <w:lastRenderedPageBreak/>
        <w:drawing>
          <wp:inline distT="0" distB="0" distL="0" distR="0" wp14:anchorId="4CDF6F58" wp14:editId="32BF61D4">
            <wp:extent cx="6122035" cy="2951480"/>
            <wp:effectExtent l="19050" t="19050" r="12065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951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535D72" w14:textId="77777777" w:rsidR="00620309" w:rsidRPr="00A54036" w:rsidRDefault="00620309" w:rsidP="00620309">
      <w:pPr>
        <w:pStyle w:val="FISHeading3"/>
      </w:pPr>
    </w:p>
    <w:sectPr w:rsidR="00620309" w:rsidRPr="00A54036" w:rsidSect="00FB5CD9">
      <w:footerReference w:type="default" r:id="rId27"/>
      <w:footerReference w:type="first" r:id="rId28"/>
      <w:pgSz w:w="11909" w:h="16834" w:code="9"/>
      <w:pgMar w:top="1418" w:right="1134" w:bottom="851" w:left="1134" w:header="539" w:footer="374" w:gutter="0"/>
      <w:pgBorders w:display="firstPage" w:offsetFrom="page">
        <w:top w:val="thinThickSmallGap" w:sz="24" w:space="30" w:color="auto"/>
        <w:left w:val="thinThickSmallGap" w:sz="24" w:space="31" w:color="auto"/>
        <w:bottom w:val="thickThinSmallGap" w:sz="24" w:space="31" w:color="auto"/>
        <w:right w:val="thickThinSmallGap" w:sz="24" w:space="24" w:color="auto"/>
      </w:pgBorders>
      <w:pgNumType w:start="1"/>
      <w:cols w:space="709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D7E0D" w14:textId="77777777" w:rsidR="00893C2D" w:rsidRDefault="00893C2D">
      <w:r>
        <w:separator/>
      </w:r>
    </w:p>
    <w:p w14:paraId="32F96E5F" w14:textId="77777777" w:rsidR="00893C2D" w:rsidRDefault="00893C2D"/>
  </w:endnote>
  <w:endnote w:type="continuationSeparator" w:id="0">
    <w:p w14:paraId="379326BF" w14:textId="77777777" w:rsidR="00893C2D" w:rsidRDefault="00893C2D">
      <w:r>
        <w:continuationSeparator/>
      </w:r>
    </w:p>
    <w:p w14:paraId="2342467B" w14:textId="77777777" w:rsidR="00893C2D" w:rsidRDefault="00893C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meH">
    <w:altName w:val="Courier New"/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ArialH">
    <w:altName w:val="Courier New"/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Arial">
    <w:altName w:val="Courier New"/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95838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F49E6C" w14:textId="5CFF9F36" w:rsidR="00C0508D" w:rsidRDefault="00C050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2AD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06E6D59" w14:textId="77777777" w:rsidR="00C0508D" w:rsidRPr="00DC5BAE" w:rsidRDefault="00C0508D" w:rsidP="00574948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4230"/>
        <w:tab w:val="right" w:pos="9072"/>
      </w:tabs>
      <w:spacing w:line="240" w:lineRule="atLeast"/>
      <w:jc w:val="right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A48B9" w14:textId="77777777" w:rsidR="00C0508D" w:rsidRPr="00583FD6" w:rsidRDefault="00C0508D" w:rsidP="00583FD6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9072"/>
      </w:tabs>
      <w:rPr>
        <w:sz w:val="22"/>
        <w:szCs w:val="22"/>
      </w:rPr>
    </w:pPr>
    <w:r w:rsidRPr="00583FD6">
      <w:rPr>
        <w:rStyle w:val="PageNumber"/>
        <w:rFonts w:ascii="Times New Roman" w:hAnsi="Times New Roman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472B4" w14:textId="77777777" w:rsidR="00893C2D" w:rsidRDefault="00893C2D">
      <w:r>
        <w:separator/>
      </w:r>
    </w:p>
    <w:p w14:paraId="6CB14A91" w14:textId="77777777" w:rsidR="00893C2D" w:rsidRDefault="00893C2D"/>
  </w:footnote>
  <w:footnote w:type="continuationSeparator" w:id="0">
    <w:p w14:paraId="0A2CCFBD" w14:textId="77777777" w:rsidR="00893C2D" w:rsidRDefault="00893C2D">
      <w:r>
        <w:continuationSeparator/>
      </w:r>
    </w:p>
    <w:p w14:paraId="742A49D8" w14:textId="77777777" w:rsidR="00893C2D" w:rsidRDefault="00893C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1031"/>
    <w:multiLevelType w:val="hybridMultilevel"/>
    <w:tmpl w:val="676AEA54"/>
    <w:lvl w:ilvl="0" w:tplc="2E32A010">
      <w:start w:val="1"/>
      <w:numFmt w:val="bullet"/>
      <w:pStyle w:val="Normal2"/>
      <w:lvlText w:val=""/>
      <w:lvlJc w:val="left"/>
      <w:pPr>
        <w:tabs>
          <w:tab w:val="num" w:pos="1267"/>
        </w:tabs>
        <w:ind w:left="126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1" w15:restartNumberingAfterBreak="0">
    <w:nsid w:val="0670146A"/>
    <w:multiLevelType w:val="singleLevel"/>
    <w:tmpl w:val="A2B453D0"/>
    <w:name w:val="522222222222222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</w:lvl>
  </w:abstractNum>
  <w:abstractNum w:abstractNumId="2" w15:restartNumberingAfterBreak="0">
    <w:nsid w:val="06A10805"/>
    <w:multiLevelType w:val="multilevel"/>
    <w:tmpl w:val="EBEC7356"/>
    <w:lvl w:ilvl="0">
      <w:start w:val="1"/>
      <w:numFmt w:val="upperRoman"/>
      <w:pStyle w:val="Heading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78531FE"/>
    <w:multiLevelType w:val="multilevel"/>
    <w:tmpl w:val="C1DC94D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ascii="Times New Roman Bold" w:hAnsi="Times New Roman Bold" w:hint="default"/>
        <w:b/>
        <w:i w:val="0"/>
        <w:sz w:val="30"/>
      </w:rPr>
    </w:lvl>
    <w:lvl w:ilvl="1">
      <w:start w:val="1"/>
      <w:numFmt w:val="decimal"/>
      <w:pStyle w:val="FISHeading2"/>
      <w:lvlText w:val="%2."/>
      <w:lvlJc w:val="center"/>
      <w:pPr>
        <w:tabs>
          <w:tab w:val="num" w:pos="1702"/>
        </w:tabs>
        <w:ind w:left="1702" w:hanging="709"/>
      </w:pPr>
      <w:rPr>
        <w:rFonts w:hint="default"/>
        <w:b/>
        <w:i w:val="0"/>
        <w:sz w:val="28"/>
      </w:rPr>
    </w:lvl>
    <w:lvl w:ilvl="2">
      <w:start w:val="1"/>
      <w:numFmt w:val="lowerLetter"/>
      <w:lvlText w:val="%3)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auto"/>
        <w:sz w:val="26"/>
        <w:szCs w:val="26"/>
      </w:rPr>
    </w:lvl>
    <w:lvl w:ilvl="3">
      <w:start w:val="1"/>
      <w:numFmt w:val="decimal"/>
      <w:lvlText w:val="%1.%2.%3.%4. "/>
      <w:lvlJc w:val="left"/>
      <w:pPr>
        <w:tabs>
          <w:tab w:val="num" w:pos="1134"/>
        </w:tabs>
        <w:ind w:left="1134" w:hanging="1134"/>
      </w:pPr>
      <w:rPr>
        <w:rFonts w:ascii="Times New Roman Bold" w:hAnsi="Times New Roman Bold" w:hint="default"/>
        <w:b w:val="0"/>
        <w:i w:val="0"/>
        <w:color w:val="00000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1418" w:hanging="1418"/>
      </w:pPr>
      <w:rPr>
        <w:rFonts w:ascii="Times New Roman Bold" w:hAnsi="Times New Roman Bold" w:hint="default"/>
        <w:b/>
        <w:i/>
        <w:color w:val="000000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ascii="Times New Roman Bold" w:hAnsi="Times New Roman Bold" w:hint="default"/>
        <w:b/>
        <w:i/>
        <w:sz w:val="24"/>
      </w:rPr>
    </w:lvl>
    <w:lvl w:ilvl="6">
      <w:start w:val="1"/>
      <w:numFmt w:val="decimal"/>
      <w:lvlText w:val="%1.%2.%3.%4.%5.%6-%7."/>
      <w:lvlJc w:val="left"/>
      <w:pPr>
        <w:tabs>
          <w:tab w:val="num" w:pos="2804"/>
        </w:tabs>
        <w:ind w:left="20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24"/>
        </w:tabs>
        <w:ind w:left="258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84"/>
        </w:tabs>
        <w:ind w:left="3164" w:hanging="1440"/>
      </w:pPr>
      <w:rPr>
        <w:rFonts w:hint="default"/>
      </w:rPr>
    </w:lvl>
  </w:abstractNum>
  <w:abstractNum w:abstractNumId="4" w15:restartNumberingAfterBreak="0">
    <w:nsid w:val="09081944"/>
    <w:multiLevelType w:val="singleLevel"/>
    <w:tmpl w:val="E94C8798"/>
    <w:name w:val="5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.VnTime" w:hAnsi=".VnTime" w:hint="default"/>
      </w:rPr>
    </w:lvl>
  </w:abstractNum>
  <w:abstractNum w:abstractNumId="5" w15:restartNumberingAfterBreak="0">
    <w:nsid w:val="0BA3273D"/>
    <w:multiLevelType w:val="singleLevel"/>
    <w:tmpl w:val="A2B453D0"/>
    <w:name w:val="5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</w:lvl>
  </w:abstractNum>
  <w:abstractNum w:abstractNumId="6" w15:restartNumberingAfterBreak="0">
    <w:nsid w:val="120E637C"/>
    <w:multiLevelType w:val="multilevel"/>
    <w:tmpl w:val="441ECA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7" w15:restartNumberingAfterBreak="0">
    <w:nsid w:val="121A26A0"/>
    <w:multiLevelType w:val="hybridMultilevel"/>
    <w:tmpl w:val="EC82C6F4"/>
    <w:lvl w:ilvl="0" w:tplc="F42E4A4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068CB"/>
    <w:multiLevelType w:val="hybridMultilevel"/>
    <w:tmpl w:val="4D96F9D0"/>
    <w:lvl w:ilvl="0" w:tplc="65DAC200">
      <w:start w:val="1"/>
      <w:numFmt w:val="bullet"/>
      <w:pStyle w:val="FISBullet2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48245CC"/>
    <w:multiLevelType w:val="hybridMultilevel"/>
    <w:tmpl w:val="FCD06B04"/>
    <w:name w:val="522222222222222222222"/>
    <w:lvl w:ilvl="0" w:tplc="140EDEBE">
      <w:start w:val="19"/>
      <w:numFmt w:val="bullet"/>
      <w:lvlText w:val="–"/>
      <w:lvlJc w:val="left"/>
      <w:pPr>
        <w:tabs>
          <w:tab w:val="num" w:pos="567"/>
        </w:tabs>
        <w:ind w:left="567" w:hanging="567"/>
      </w:pPr>
      <w:rPr>
        <w:rFonts w:ascii="Times New Roman" w:hAnsi="Times New Roman" w:cs="Dotum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A4F5E"/>
    <w:multiLevelType w:val="singleLevel"/>
    <w:tmpl w:val="9B1ABC72"/>
    <w:name w:val="52"/>
    <w:lvl w:ilvl="0">
      <w:numFmt w:val="bullet"/>
      <w:pStyle w:val="Poin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11" w15:restartNumberingAfterBreak="0">
    <w:nsid w:val="28EF169E"/>
    <w:multiLevelType w:val="hybridMultilevel"/>
    <w:tmpl w:val="CB24D528"/>
    <w:lvl w:ilvl="0" w:tplc="CE70384A">
      <w:start w:val="1"/>
      <w:numFmt w:val="bullet"/>
      <w:pStyle w:val="FISBullet3"/>
      <w:lvlText w:val="*"/>
      <w:lvlJc w:val="left"/>
      <w:pPr>
        <w:ind w:left="206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00030"/>
    <w:multiLevelType w:val="hybridMultilevel"/>
    <w:tmpl w:val="E2F0AE34"/>
    <w:lvl w:ilvl="0" w:tplc="6E261F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0221C"/>
    <w:multiLevelType w:val="multilevel"/>
    <w:tmpl w:val="4C5CD13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sz w:val="30"/>
        <w:szCs w:val="30"/>
      </w:rPr>
    </w:lvl>
    <w:lvl w:ilvl="1">
      <w:start w:val="1"/>
      <w:numFmt w:val="decimal"/>
      <w:lvlText w:val="3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1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313A4863"/>
    <w:multiLevelType w:val="multilevel"/>
    <w:tmpl w:val="4B1E4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none"/>
      <w:lvlText w:val="3.1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5" w15:restartNumberingAfterBreak="0">
    <w:nsid w:val="329C3E59"/>
    <w:multiLevelType w:val="hybridMultilevel"/>
    <w:tmpl w:val="463CD67E"/>
    <w:lvl w:ilvl="0" w:tplc="244AB352">
      <w:start w:val="1"/>
      <w:numFmt w:val="bullet"/>
      <w:pStyle w:val="1b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57D81"/>
    <w:multiLevelType w:val="multilevel"/>
    <w:tmpl w:val="966C453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7" w15:restartNumberingAfterBreak="0">
    <w:nsid w:val="39117EDE"/>
    <w:multiLevelType w:val="multilevel"/>
    <w:tmpl w:val="AD7A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874D34"/>
    <w:multiLevelType w:val="hybridMultilevel"/>
    <w:tmpl w:val="6636B598"/>
    <w:lvl w:ilvl="0" w:tplc="1F5459B8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9" w15:restartNumberingAfterBreak="0">
    <w:nsid w:val="3CD922D9"/>
    <w:multiLevelType w:val="singleLevel"/>
    <w:tmpl w:val="A4283304"/>
    <w:lvl w:ilvl="0">
      <w:start w:val="1"/>
      <w:numFmt w:val="bullet"/>
      <w:pStyle w:val="Mucvidu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3EDB2217"/>
    <w:multiLevelType w:val="hybridMultilevel"/>
    <w:tmpl w:val="1344997C"/>
    <w:lvl w:ilvl="0" w:tplc="212E67CC">
      <w:start w:val="1"/>
      <w:numFmt w:val="bullet"/>
      <w:pStyle w:val="Trang517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789456F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275ECA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216C1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3824E2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DF27AF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2A4CB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154093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67ABA3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7F6AF0"/>
    <w:multiLevelType w:val="hybridMultilevel"/>
    <w:tmpl w:val="F4B088A4"/>
    <w:lvl w:ilvl="0" w:tplc="9726F04A">
      <w:start w:val="1"/>
      <w:numFmt w:val="bullet"/>
      <w:pStyle w:val="FB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BF0D7F"/>
    <w:multiLevelType w:val="multilevel"/>
    <w:tmpl w:val="EA36B9E4"/>
    <w:lvl w:ilvl="0">
      <w:start w:val="1"/>
      <w:numFmt w:val="upperRoman"/>
      <w:pStyle w:val="FISHeading1"/>
      <w:lvlText w:val="%1."/>
      <w:lvlJc w:val="left"/>
      <w:pPr>
        <w:tabs>
          <w:tab w:val="num" w:pos="567"/>
        </w:tabs>
        <w:ind w:left="567" w:hanging="567"/>
      </w:pPr>
      <w:rPr>
        <w:rFonts w:ascii="Times New Roman Bold" w:hAnsi="Times New Roman Bold" w:hint="default"/>
        <w:b/>
        <w:i w:val="0"/>
        <w:sz w:val="30"/>
      </w:rPr>
    </w:lvl>
    <w:lvl w:ilvl="1">
      <w:start w:val="1"/>
      <w:numFmt w:val="decimal"/>
      <w:lvlText w:val="%2."/>
      <w:lvlJc w:val="center"/>
      <w:pPr>
        <w:tabs>
          <w:tab w:val="num" w:pos="1702"/>
        </w:tabs>
        <w:ind w:left="1702" w:hanging="709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992"/>
        </w:tabs>
        <w:ind w:left="992" w:hanging="992"/>
      </w:pPr>
      <w:rPr>
        <w:rFonts w:ascii="Times New Roman Bold" w:hAnsi="Times New Roman Bold" w:hint="default"/>
        <w:b/>
        <w:i/>
        <w:sz w:val="28"/>
      </w:rPr>
    </w:lvl>
    <w:lvl w:ilvl="3">
      <w:start w:val="1"/>
      <w:numFmt w:val="decimal"/>
      <w:pStyle w:val="FISHeading4"/>
      <w:lvlText w:val="%1.%2.%3.%4. "/>
      <w:lvlJc w:val="left"/>
      <w:pPr>
        <w:tabs>
          <w:tab w:val="num" w:pos="1134"/>
        </w:tabs>
        <w:ind w:left="1134" w:hanging="1134"/>
      </w:pPr>
      <w:rPr>
        <w:rFonts w:ascii="Times New Roman Bold" w:hAnsi="Times New Roman Bold" w:hint="default"/>
        <w:b w:val="0"/>
        <w:i w:val="0"/>
        <w:color w:val="000000"/>
        <w:sz w:val="26"/>
      </w:rPr>
    </w:lvl>
    <w:lvl w:ilvl="4">
      <w:start w:val="1"/>
      <w:numFmt w:val="decimal"/>
      <w:pStyle w:val="FISHeading5"/>
      <w:lvlText w:val="%1.%2.%3.%4.%5."/>
      <w:lvlJc w:val="left"/>
      <w:pPr>
        <w:tabs>
          <w:tab w:val="num" w:pos="1418"/>
        </w:tabs>
        <w:ind w:left="1418" w:hanging="1418"/>
      </w:pPr>
      <w:rPr>
        <w:rFonts w:ascii="Times New Roman Bold" w:hAnsi="Times New Roman Bold" w:hint="default"/>
        <w:b/>
        <w:i/>
        <w:color w:val="000000"/>
        <w:sz w:val="26"/>
      </w:rPr>
    </w:lvl>
    <w:lvl w:ilvl="5">
      <w:start w:val="1"/>
      <w:numFmt w:val="decimal"/>
      <w:pStyle w:val="FISHeading6"/>
      <w:lvlText w:val="%1.%2.%3.%4.%5.%6."/>
      <w:lvlJc w:val="left"/>
      <w:pPr>
        <w:tabs>
          <w:tab w:val="num" w:pos="1418"/>
        </w:tabs>
        <w:ind w:left="1418" w:hanging="1418"/>
      </w:pPr>
      <w:rPr>
        <w:rFonts w:ascii="Times New Roman Bold" w:hAnsi="Times New Roman Bold" w:hint="default"/>
        <w:b/>
        <w:i/>
        <w:sz w:val="24"/>
      </w:rPr>
    </w:lvl>
    <w:lvl w:ilvl="6">
      <w:start w:val="1"/>
      <w:numFmt w:val="decimal"/>
      <w:lvlText w:val="%1.%2.%3.%4.%5.%6-%7."/>
      <w:lvlJc w:val="left"/>
      <w:pPr>
        <w:tabs>
          <w:tab w:val="num" w:pos="2804"/>
        </w:tabs>
        <w:ind w:left="20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24"/>
        </w:tabs>
        <w:ind w:left="258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84"/>
        </w:tabs>
        <w:ind w:left="3164" w:hanging="1440"/>
      </w:pPr>
      <w:rPr>
        <w:rFonts w:hint="default"/>
      </w:rPr>
    </w:lvl>
  </w:abstractNum>
  <w:abstractNum w:abstractNumId="23" w15:restartNumberingAfterBreak="0">
    <w:nsid w:val="59E87585"/>
    <w:multiLevelType w:val="hybridMultilevel"/>
    <w:tmpl w:val="FBB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4CD0F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C1CC4A4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57C0B"/>
    <w:multiLevelType w:val="multilevel"/>
    <w:tmpl w:val="5CC6B6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pStyle w:val="Heading2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D00241E"/>
    <w:multiLevelType w:val="multilevel"/>
    <w:tmpl w:val="A66273B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 w15:restartNumberingAfterBreak="0">
    <w:nsid w:val="5E7A44CB"/>
    <w:multiLevelType w:val="singleLevel"/>
    <w:tmpl w:val="DB9A2D3A"/>
    <w:lvl w:ilvl="0">
      <w:start w:val="1"/>
      <w:numFmt w:val="decimal"/>
      <w:pStyle w:val="Tailieu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F7E25DB"/>
    <w:multiLevelType w:val="multilevel"/>
    <w:tmpl w:val="12AE20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6400325E"/>
    <w:multiLevelType w:val="hybridMultilevel"/>
    <w:tmpl w:val="0F94202C"/>
    <w:lvl w:ilvl="0" w:tplc="16062B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B7563"/>
    <w:multiLevelType w:val="singleLevel"/>
    <w:tmpl w:val="876EF2CC"/>
    <w:lvl w:ilvl="0">
      <w:start w:val="1"/>
      <w:numFmt w:val="decimal"/>
      <w:pStyle w:val="TableTitle"/>
      <w:lvlText w:val="B¶ng %1:"/>
      <w:lvlJc w:val="left"/>
      <w:pPr>
        <w:tabs>
          <w:tab w:val="num" w:pos="1080"/>
        </w:tabs>
      </w:pPr>
    </w:lvl>
  </w:abstractNum>
  <w:abstractNum w:abstractNumId="30" w15:restartNumberingAfterBreak="0">
    <w:nsid w:val="774E504B"/>
    <w:multiLevelType w:val="hybridMultilevel"/>
    <w:tmpl w:val="BA90AF68"/>
    <w:lvl w:ilvl="0" w:tplc="A650E1A4">
      <w:start w:val="1"/>
      <w:numFmt w:val="lowerLetter"/>
      <w:lvlText w:val="%1)"/>
      <w:lvlJc w:val="left"/>
      <w:pPr>
        <w:ind w:left="2203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1" w15:restartNumberingAfterBreak="0">
    <w:nsid w:val="7C1920B2"/>
    <w:multiLevelType w:val="singleLevel"/>
    <w:tmpl w:val="60644554"/>
    <w:lvl w:ilvl="0">
      <w:start w:val="1"/>
      <w:numFmt w:val="bullet"/>
      <w:pStyle w:val="Vid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10"/>
  </w:num>
  <w:num w:numId="3">
    <w:abstractNumId w:val="26"/>
  </w:num>
  <w:num w:numId="4">
    <w:abstractNumId w:val="31"/>
  </w:num>
  <w:num w:numId="5">
    <w:abstractNumId w:val="29"/>
  </w:num>
  <w:num w:numId="6">
    <w:abstractNumId w:val="0"/>
  </w:num>
  <w:num w:numId="7">
    <w:abstractNumId w:val="13"/>
  </w:num>
  <w:num w:numId="8">
    <w:abstractNumId w:val="20"/>
  </w:num>
  <w:num w:numId="9">
    <w:abstractNumId w:val="8"/>
  </w:num>
  <w:num w:numId="10">
    <w:abstractNumId w:val="12"/>
  </w:num>
  <w:num w:numId="11">
    <w:abstractNumId w:val="11"/>
  </w:num>
  <w:num w:numId="12">
    <w:abstractNumId w:val="22"/>
  </w:num>
  <w:num w:numId="13">
    <w:abstractNumId w:val="15"/>
  </w:num>
  <w:num w:numId="14">
    <w:abstractNumId w:val="6"/>
  </w:num>
  <w:num w:numId="15">
    <w:abstractNumId w:val="21"/>
  </w:num>
  <w:num w:numId="16">
    <w:abstractNumId w:val="24"/>
  </w:num>
  <w:num w:numId="17">
    <w:abstractNumId w:val="14"/>
  </w:num>
  <w:num w:numId="18">
    <w:abstractNumId w:val="27"/>
  </w:num>
  <w:num w:numId="19">
    <w:abstractNumId w:val="3"/>
  </w:num>
  <w:num w:numId="20">
    <w:abstractNumId w:val="2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6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17"/>
  </w:num>
  <w:num w:numId="30">
    <w:abstractNumId w:val="23"/>
  </w:num>
  <w:num w:numId="31">
    <w:abstractNumId w:val="7"/>
  </w:num>
  <w:num w:numId="32">
    <w:abstractNumId w:val="2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0DC"/>
    <w:rsid w:val="00000529"/>
    <w:rsid w:val="00001599"/>
    <w:rsid w:val="00002418"/>
    <w:rsid w:val="00003B70"/>
    <w:rsid w:val="00004DFE"/>
    <w:rsid w:val="0000511C"/>
    <w:rsid w:val="000079A5"/>
    <w:rsid w:val="000118BB"/>
    <w:rsid w:val="00012C22"/>
    <w:rsid w:val="00012EB4"/>
    <w:rsid w:val="00015B1C"/>
    <w:rsid w:val="00016986"/>
    <w:rsid w:val="00016E90"/>
    <w:rsid w:val="00017262"/>
    <w:rsid w:val="000208FB"/>
    <w:rsid w:val="00020E8C"/>
    <w:rsid w:val="00023AB6"/>
    <w:rsid w:val="000253E4"/>
    <w:rsid w:val="000328BA"/>
    <w:rsid w:val="00032B6C"/>
    <w:rsid w:val="000341AC"/>
    <w:rsid w:val="00035E76"/>
    <w:rsid w:val="00035FBD"/>
    <w:rsid w:val="00037E7F"/>
    <w:rsid w:val="000410D8"/>
    <w:rsid w:val="000421EE"/>
    <w:rsid w:val="000449A8"/>
    <w:rsid w:val="00045D26"/>
    <w:rsid w:val="00047DB6"/>
    <w:rsid w:val="00047DD0"/>
    <w:rsid w:val="000512E0"/>
    <w:rsid w:val="000523E7"/>
    <w:rsid w:val="00053D3F"/>
    <w:rsid w:val="00054616"/>
    <w:rsid w:val="0005484A"/>
    <w:rsid w:val="00060CD1"/>
    <w:rsid w:val="000610DC"/>
    <w:rsid w:val="00062D9A"/>
    <w:rsid w:val="00064AED"/>
    <w:rsid w:val="00064CB8"/>
    <w:rsid w:val="00071F41"/>
    <w:rsid w:val="0007224C"/>
    <w:rsid w:val="00072D64"/>
    <w:rsid w:val="00073E84"/>
    <w:rsid w:val="000742D5"/>
    <w:rsid w:val="000763F8"/>
    <w:rsid w:val="00076753"/>
    <w:rsid w:val="00076DA0"/>
    <w:rsid w:val="00081349"/>
    <w:rsid w:val="0008200A"/>
    <w:rsid w:val="00082483"/>
    <w:rsid w:val="0008351D"/>
    <w:rsid w:val="0008357C"/>
    <w:rsid w:val="00083BA6"/>
    <w:rsid w:val="00084A6E"/>
    <w:rsid w:val="000859C6"/>
    <w:rsid w:val="00086560"/>
    <w:rsid w:val="00086854"/>
    <w:rsid w:val="00087517"/>
    <w:rsid w:val="0009054F"/>
    <w:rsid w:val="00090854"/>
    <w:rsid w:val="000911CD"/>
    <w:rsid w:val="0009462C"/>
    <w:rsid w:val="00094C58"/>
    <w:rsid w:val="00096216"/>
    <w:rsid w:val="00097166"/>
    <w:rsid w:val="00097666"/>
    <w:rsid w:val="000A11B4"/>
    <w:rsid w:val="000A1AD5"/>
    <w:rsid w:val="000A2CF1"/>
    <w:rsid w:val="000A41B3"/>
    <w:rsid w:val="000A461E"/>
    <w:rsid w:val="000A5641"/>
    <w:rsid w:val="000B0472"/>
    <w:rsid w:val="000B0A86"/>
    <w:rsid w:val="000B24B0"/>
    <w:rsid w:val="000B4F23"/>
    <w:rsid w:val="000B5F2F"/>
    <w:rsid w:val="000B5FB0"/>
    <w:rsid w:val="000B7C3C"/>
    <w:rsid w:val="000C1D4B"/>
    <w:rsid w:val="000C1EDE"/>
    <w:rsid w:val="000C4549"/>
    <w:rsid w:val="000C5735"/>
    <w:rsid w:val="000C633E"/>
    <w:rsid w:val="000C6AE6"/>
    <w:rsid w:val="000C70F1"/>
    <w:rsid w:val="000C7894"/>
    <w:rsid w:val="000D19FE"/>
    <w:rsid w:val="000D2027"/>
    <w:rsid w:val="000D25D6"/>
    <w:rsid w:val="000D3DCF"/>
    <w:rsid w:val="000D4B26"/>
    <w:rsid w:val="000E126F"/>
    <w:rsid w:val="000E3205"/>
    <w:rsid w:val="000E3CDF"/>
    <w:rsid w:val="000E42B9"/>
    <w:rsid w:val="000F0A8C"/>
    <w:rsid w:val="000F134E"/>
    <w:rsid w:val="000F6538"/>
    <w:rsid w:val="0010014E"/>
    <w:rsid w:val="00100CB6"/>
    <w:rsid w:val="00110CC0"/>
    <w:rsid w:val="001127AF"/>
    <w:rsid w:val="00113AD5"/>
    <w:rsid w:val="00114EDC"/>
    <w:rsid w:val="00114F40"/>
    <w:rsid w:val="00116172"/>
    <w:rsid w:val="001211A2"/>
    <w:rsid w:val="00125FCC"/>
    <w:rsid w:val="001309B3"/>
    <w:rsid w:val="0013131A"/>
    <w:rsid w:val="00131B78"/>
    <w:rsid w:val="00132739"/>
    <w:rsid w:val="00136609"/>
    <w:rsid w:val="001378AA"/>
    <w:rsid w:val="001404B7"/>
    <w:rsid w:val="001414B2"/>
    <w:rsid w:val="00142493"/>
    <w:rsid w:val="00144095"/>
    <w:rsid w:val="0014469B"/>
    <w:rsid w:val="0014679A"/>
    <w:rsid w:val="0014690D"/>
    <w:rsid w:val="0015101E"/>
    <w:rsid w:val="00153973"/>
    <w:rsid w:val="00157BD4"/>
    <w:rsid w:val="0016516A"/>
    <w:rsid w:val="001704E7"/>
    <w:rsid w:val="001739ED"/>
    <w:rsid w:val="00173AA7"/>
    <w:rsid w:val="00174AFF"/>
    <w:rsid w:val="0018091B"/>
    <w:rsid w:val="00182049"/>
    <w:rsid w:val="001821B9"/>
    <w:rsid w:val="00182340"/>
    <w:rsid w:val="00186D57"/>
    <w:rsid w:val="00187091"/>
    <w:rsid w:val="00187124"/>
    <w:rsid w:val="00187E7E"/>
    <w:rsid w:val="00192D9F"/>
    <w:rsid w:val="001947F7"/>
    <w:rsid w:val="00195BBA"/>
    <w:rsid w:val="001A0C7E"/>
    <w:rsid w:val="001A1692"/>
    <w:rsid w:val="001A4C27"/>
    <w:rsid w:val="001A575B"/>
    <w:rsid w:val="001B069E"/>
    <w:rsid w:val="001B1695"/>
    <w:rsid w:val="001B3342"/>
    <w:rsid w:val="001B6853"/>
    <w:rsid w:val="001B70C2"/>
    <w:rsid w:val="001C1A75"/>
    <w:rsid w:val="001C1AE3"/>
    <w:rsid w:val="001C1E81"/>
    <w:rsid w:val="001C2B88"/>
    <w:rsid w:val="001C7149"/>
    <w:rsid w:val="001C757B"/>
    <w:rsid w:val="001C78B5"/>
    <w:rsid w:val="001C7B02"/>
    <w:rsid w:val="001D1F67"/>
    <w:rsid w:val="001D3DF4"/>
    <w:rsid w:val="001D4354"/>
    <w:rsid w:val="001D526C"/>
    <w:rsid w:val="001E21F5"/>
    <w:rsid w:val="001E2D59"/>
    <w:rsid w:val="001E5C03"/>
    <w:rsid w:val="001E612A"/>
    <w:rsid w:val="001F0699"/>
    <w:rsid w:val="001F1C63"/>
    <w:rsid w:val="001F1CED"/>
    <w:rsid w:val="001F1F99"/>
    <w:rsid w:val="001F22E5"/>
    <w:rsid w:val="001F2E7C"/>
    <w:rsid w:val="001F2EFC"/>
    <w:rsid w:val="001F2FE5"/>
    <w:rsid w:val="001F3FA7"/>
    <w:rsid w:val="00203AD0"/>
    <w:rsid w:val="002059DE"/>
    <w:rsid w:val="0020605B"/>
    <w:rsid w:val="002060B5"/>
    <w:rsid w:val="00206DF5"/>
    <w:rsid w:val="00212ABD"/>
    <w:rsid w:val="00213D4A"/>
    <w:rsid w:val="002148D3"/>
    <w:rsid w:val="0021535F"/>
    <w:rsid w:val="0021711F"/>
    <w:rsid w:val="00220DED"/>
    <w:rsid w:val="00221E71"/>
    <w:rsid w:val="00224262"/>
    <w:rsid w:val="00225E44"/>
    <w:rsid w:val="00226CCA"/>
    <w:rsid w:val="00231148"/>
    <w:rsid w:val="00232116"/>
    <w:rsid w:val="00237C24"/>
    <w:rsid w:val="002402DA"/>
    <w:rsid w:val="00241979"/>
    <w:rsid w:val="002422EA"/>
    <w:rsid w:val="0024253B"/>
    <w:rsid w:val="00243580"/>
    <w:rsid w:val="00245C63"/>
    <w:rsid w:val="00246D39"/>
    <w:rsid w:val="0025037A"/>
    <w:rsid w:val="0025561F"/>
    <w:rsid w:val="00256A59"/>
    <w:rsid w:val="00256FAF"/>
    <w:rsid w:val="00260433"/>
    <w:rsid w:val="00261509"/>
    <w:rsid w:val="002616DC"/>
    <w:rsid w:val="00261D6E"/>
    <w:rsid w:val="00263DB3"/>
    <w:rsid w:val="00271047"/>
    <w:rsid w:val="00271AFB"/>
    <w:rsid w:val="00271E11"/>
    <w:rsid w:val="00272B51"/>
    <w:rsid w:val="00275F14"/>
    <w:rsid w:val="00276238"/>
    <w:rsid w:val="00277205"/>
    <w:rsid w:val="00277434"/>
    <w:rsid w:val="0028027D"/>
    <w:rsid w:val="00282387"/>
    <w:rsid w:val="00284E5D"/>
    <w:rsid w:val="00285DCE"/>
    <w:rsid w:val="00285FE0"/>
    <w:rsid w:val="0029006E"/>
    <w:rsid w:val="00291810"/>
    <w:rsid w:val="00291CE0"/>
    <w:rsid w:val="00291F02"/>
    <w:rsid w:val="002955C2"/>
    <w:rsid w:val="00297471"/>
    <w:rsid w:val="0029762A"/>
    <w:rsid w:val="002979E8"/>
    <w:rsid w:val="002A29EA"/>
    <w:rsid w:val="002A58D0"/>
    <w:rsid w:val="002A6931"/>
    <w:rsid w:val="002A7921"/>
    <w:rsid w:val="002B12C7"/>
    <w:rsid w:val="002B2706"/>
    <w:rsid w:val="002B2C2C"/>
    <w:rsid w:val="002B4C3A"/>
    <w:rsid w:val="002B4E99"/>
    <w:rsid w:val="002B5B75"/>
    <w:rsid w:val="002B74EC"/>
    <w:rsid w:val="002C06F3"/>
    <w:rsid w:val="002C108A"/>
    <w:rsid w:val="002C2AF4"/>
    <w:rsid w:val="002C3AAC"/>
    <w:rsid w:val="002C3B4B"/>
    <w:rsid w:val="002C5011"/>
    <w:rsid w:val="002C6457"/>
    <w:rsid w:val="002D16C9"/>
    <w:rsid w:val="002D17EA"/>
    <w:rsid w:val="002D188A"/>
    <w:rsid w:val="002D2F31"/>
    <w:rsid w:val="002D3B63"/>
    <w:rsid w:val="002E0586"/>
    <w:rsid w:val="002E0DC1"/>
    <w:rsid w:val="002E3B78"/>
    <w:rsid w:val="002E3D96"/>
    <w:rsid w:val="002E4643"/>
    <w:rsid w:val="002E4884"/>
    <w:rsid w:val="002E62E6"/>
    <w:rsid w:val="002E7DD1"/>
    <w:rsid w:val="002F2BC2"/>
    <w:rsid w:val="002F3F60"/>
    <w:rsid w:val="002F403E"/>
    <w:rsid w:val="002F6DA4"/>
    <w:rsid w:val="002F7ACA"/>
    <w:rsid w:val="00300417"/>
    <w:rsid w:val="00301129"/>
    <w:rsid w:val="0030209C"/>
    <w:rsid w:val="00302EAB"/>
    <w:rsid w:val="00303BE8"/>
    <w:rsid w:val="00304ABC"/>
    <w:rsid w:val="0030517A"/>
    <w:rsid w:val="00311C12"/>
    <w:rsid w:val="003120F8"/>
    <w:rsid w:val="00312307"/>
    <w:rsid w:val="0031409C"/>
    <w:rsid w:val="0031563B"/>
    <w:rsid w:val="00316459"/>
    <w:rsid w:val="003164C1"/>
    <w:rsid w:val="00320434"/>
    <w:rsid w:val="0032149D"/>
    <w:rsid w:val="00321A7B"/>
    <w:rsid w:val="00323CDE"/>
    <w:rsid w:val="003274C9"/>
    <w:rsid w:val="00331603"/>
    <w:rsid w:val="00331B44"/>
    <w:rsid w:val="0033429A"/>
    <w:rsid w:val="00334684"/>
    <w:rsid w:val="003361E4"/>
    <w:rsid w:val="00337B0E"/>
    <w:rsid w:val="003401BA"/>
    <w:rsid w:val="003427B2"/>
    <w:rsid w:val="00344266"/>
    <w:rsid w:val="00344E63"/>
    <w:rsid w:val="003451D2"/>
    <w:rsid w:val="00345805"/>
    <w:rsid w:val="0034583E"/>
    <w:rsid w:val="003505C0"/>
    <w:rsid w:val="003509F0"/>
    <w:rsid w:val="00351E7E"/>
    <w:rsid w:val="00352522"/>
    <w:rsid w:val="0035291F"/>
    <w:rsid w:val="003536B0"/>
    <w:rsid w:val="00355FCA"/>
    <w:rsid w:val="00361F90"/>
    <w:rsid w:val="00362280"/>
    <w:rsid w:val="00364F9A"/>
    <w:rsid w:val="00367EBC"/>
    <w:rsid w:val="003747A2"/>
    <w:rsid w:val="003761D2"/>
    <w:rsid w:val="00381D20"/>
    <w:rsid w:val="00383108"/>
    <w:rsid w:val="003838CF"/>
    <w:rsid w:val="00383923"/>
    <w:rsid w:val="0038405C"/>
    <w:rsid w:val="0039136C"/>
    <w:rsid w:val="00392739"/>
    <w:rsid w:val="00392C56"/>
    <w:rsid w:val="003935F0"/>
    <w:rsid w:val="00394B0A"/>
    <w:rsid w:val="00395A57"/>
    <w:rsid w:val="003961AF"/>
    <w:rsid w:val="00396245"/>
    <w:rsid w:val="0039648A"/>
    <w:rsid w:val="003A1B11"/>
    <w:rsid w:val="003A1BB8"/>
    <w:rsid w:val="003A1C66"/>
    <w:rsid w:val="003A1DA3"/>
    <w:rsid w:val="003A2746"/>
    <w:rsid w:val="003A490C"/>
    <w:rsid w:val="003A5D40"/>
    <w:rsid w:val="003A764D"/>
    <w:rsid w:val="003B06AD"/>
    <w:rsid w:val="003B3A91"/>
    <w:rsid w:val="003B3E63"/>
    <w:rsid w:val="003B4EA3"/>
    <w:rsid w:val="003B748E"/>
    <w:rsid w:val="003C3B0D"/>
    <w:rsid w:val="003C46D0"/>
    <w:rsid w:val="003C4B45"/>
    <w:rsid w:val="003C5667"/>
    <w:rsid w:val="003C5A9D"/>
    <w:rsid w:val="003C6653"/>
    <w:rsid w:val="003D0095"/>
    <w:rsid w:val="003D22C4"/>
    <w:rsid w:val="003D4D8C"/>
    <w:rsid w:val="003D57F4"/>
    <w:rsid w:val="003D5969"/>
    <w:rsid w:val="003D5D53"/>
    <w:rsid w:val="003D7087"/>
    <w:rsid w:val="003D7359"/>
    <w:rsid w:val="003D7C09"/>
    <w:rsid w:val="003D7D1D"/>
    <w:rsid w:val="003E2E96"/>
    <w:rsid w:val="003E58D7"/>
    <w:rsid w:val="003E6F02"/>
    <w:rsid w:val="003F0D9C"/>
    <w:rsid w:val="003F0F9B"/>
    <w:rsid w:val="003F1CDA"/>
    <w:rsid w:val="003F3C93"/>
    <w:rsid w:val="00402EFF"/>
    <w:rsid w:val="00404659"/>
    <w:rsid w:val="00405580"/>
    <w:rsid w:val="00406DA5"/>
    <w:rsid w:val="00407B0E"/>
    <w:rsid w:val="00407F0E"/>
    <w:rsid w:val="00412207"/>
    <w:rsid w:val="00413B7D"/>
    <w:rsid w:val="0041400D"/>
    <w:rsid w:val="00414422"/>
    <w:rsid w:val="00416632"/>
    <w:rsid w:val="00422750"/>
    <w:rsid w:val="00425745"/>
    <w:rsid w:val="004258D1"/>
    <w:rsid w:val="00427832"/>
    <w:rsid w:val="00431A08"/>
    <w:rsid w:val="00432DB5"/>
    <w:rsid w:val="00432F07"/>
    <w:rsid w:val="00435C9A"/>
    <w:rsid w:val="00436057"/>
    <w:rsid w:val="00440A2B"/>
    <w:rsid w:val="00443041"/>
    <w:rsid w:val="004447DE"/>
    <w:rsid w:val="00446D94"/>
    <w:rsid w:val="004473EC"/>
    <w:rsid w:val="00450148"/>
    <w:rsid w:val="0045135A"/>
    <w:rsid w:val="00451B24"/>
    <w:rsid w:val="004540C2"/>
    <w:rsid w:val="004543CA"/>
    <w:rsid w:val="00455418"/>
    <w:rsid w:val="00464B57"/>
    <w:rsid w:val="00466591"/>
    <w:rsid w:val="004673E8"/>
    <w:rsid w:val="00467A2F"/>
    <w:rsid w:val="00475935"/>
    <w:rsid w:val="00475EEF"/>
    <w:rsid w:val="00476CA9"/>
    <w:rsid w:val="004800FB"/>
    <w:rsid w:val="00481282"/>
    <w:rsid w:val="00482406"/>
    <w:rsid w:val="00482D47"/>
    <w:rsid w:val="00482E53"/>
    <w:rsid w:val="00484910"/>
    <w:rsid w:val="00484EA0"/>
    <w:rsid w:val="00485583"/>
    <w:rsid w:val="004905DA"/>
    <w:rsid w:val="00490D16"/>
    <w:rsid w:val="00491B13"/>
    <w:rsid w:val="00491E0F"/>
    <w:rsid w:val="0049342D"/>
    <w:rsid w:val="004939C7"/>
    <w:rsid w:val="00493E9A"/>
    <w:rsid w:val="00495461"/>
    <w:rsid w:val="004A2FC1"/>
    <w:rsid w:val="004A5C7D"/>
    <w:rsid w:val="004A60E6"/>
    <w:rsid w:val="004A70A9"/>
    <w:rsid w:val="004A72BA"/>
    <w:rsid w:val="004A771C"/>
    <w:rsid w:val="004A7DEB"/>
    <w:rsid w:val="004B17B0"/>
    <w:rsid w:val="004B338C"/>
    <w:rsid w:val="004B5E05"/>
    <w:rsid w:val="004B7A97"/>
    <w:rsid w:val="004B7DA5"/>
    <w:rsid w:val="004C3D76"/>
    <w:rsid w:val="004C75D2"/>
    <w:rsid w:val="004D12A9"/>
    <w:rsid w:val="004D1384"/>
    <w:rsid w:val="004D2EDC"/>
    <w:rsid w:val="004D6F68"/>
    <w:rsid w:val="004D7AAE"/>
    <w:rsid w:val="004E023D"/>
    <w:rsid w:val="004E0426"/>
    <w:rsid w:val="004E1154"/>
    <w:rsid w:val="004E1CA0"/>
    <w:rsid w:val="004E2990"/>
    <w:rsid w:val="004E2C6D"/>
    <w:rsid w:val="004E4128"/>
    <w:rsid w:val="004E4324"/>
    <w:rsid w:val="004F2D39"/>
    <w:rsid w:val="004F3500"/>
    <w:rsid w:val="004F3D6C"/>
    <w:rsid w:val="004F411F"/>
    <w:rsid w:val="004F4642"/>
    <w:rsid w:val="004F56E7"/>
    <w:rsid w:val="00500111"/>
    <w:rsid w:val="005002B3"/>
    <w:rsid w:val="00500B42"/>
    <w:rsid w:val="00500EF7"/>
    <w:rsid w:val="0050533D"/>
    <w:rsid w:val="00506D13"/>
    <w:rsid w:val="0051099C"/>
    <w:rsid w:val="00510B5D"/>
    <w:rsid w:val="00513792"/>
    <w:rsid w:val="005146AD"/>
    <w:rsid w:val="005178A3"/>
    <w:rsid w:val="00523131"/>
    <w:rsid w:val="00524FB3"/>
    <w:rsid w:val="00526B5B"/>
    <w:rsid w:val="005309F7"/>
    <w:rsid w:val="00531610"/>
    <w:rsid w:val="0053529B"/>
    <w:rsid w:val="005367F2"/>
    <w:rsid w:val="00536854"/>
    <w:rsid w:val="00536F11"/>
    <w:rsid w:val="00540FD2"/>
    <w:rsid w:val="00542AC5"/>
    <w:rsid w:val="0054318E"/>
    <w:rsid w:val="00543C2F"/>
    <w:rsid w:val="00545AB3"/>
    <w:rsid w:val="00547048"/>
    <w:rsid w:val="00550A44"/>
    <w:rsid w:val="00551406"/>
    <w:rsid w:val="005516B7"/>
    <w:rsid w:val="005521A8"/>
    <w:rsid w:val="005544FC"/>
    <w:rsid w:val="00555F7E"/>
    <w:rsid w:val="00557587"/>
    <w:rsid w:val="00560C98"/>
    <w:rsid w:val="00561A82"/>
    <w:rsid w:val="005651E4"/>
    <w:rsid w:val="00565701"/>
    <w:rsid w:val="0057148A"/>
    <w:rsid w:val="00571E76"/>
    <w:rsid w:val="00571F85"/>
    <w:rsid w:val="00574948"/>
    <w:rsid w:val="00575251"/>
    <w:rsid w:val="00575936"/>
    <w:rsid w:val="00576303"/>
    <w:rsid w:val="00576E5A"/>
    <w:rsid w:val="005772F9"/>
    <w:rsid w:val="00581B9C"/>
    <w:rsid w:val="00583FD6"/>
    <w:rsid w:val="005847EF"/>
    <w:rsid w:val="005876DB"/>
    <w:rsid w:val="005903F3"/>
    <w:rsid w:val="00591612"/>
    <w:rsid w:val="0059349A"/>
    <w:rsid w:val="0059444F"/>
    <w:rsid w:val="005963E1"/>
    <w:rsid w:val="0059706B"/>
    <w:rsid w:val="005A03C0"/>
    <w:rsid w:val="005A077E"/>
    <w:rsid w:val="005A25D9"/>
    <w:rsid w:val="005A4254"/>
    <w:rsid w:val="005A50B5"/>
    <w:rsid w:val="005A5C6A"/>
    <w:rsid w:val="005A6673"/>
    <w:rsid w:val="005A756A"/>
    <w:rsid w:val="005B023E"/>
    <w:rsid w:val="005B1814"/>
    <w:rsid w:val="005B1DA6"/>
    <w:rsid w:val="005B58AF"/>
    <w:rsid w:val="005B6113"/>
    <w:rsid w:val="005B6D89"/>
    <w:rsid w:val="005B7050"/>
    <w:rsid w:val="005C29CF"/>
    <w:rsid w:val="005C2D8D"/>
    <w:rsid w:val="005C40A3"/>
    <w:rsid w:val="005C48F2"/>
    <w:rsid w:val="005C4FF8"/>
    <w:rsid w:val="005C5496"/>
    <w:rsid w:val="005C714E"/>
    <w:rsid w:val="005D0626"/>
    <w:rsid w:val="005D4064"/>
    <w:rsid w:val="005D50B3"/>
    <w:rsid w:val="005D571B"/>
    <w:rsid w:val="005D5968"/>
    <w:rsid w:val="005E18A0"/>
    <w:rsid w:val="005E1900"/>
    <w:rsid w:val="005E1C6A"/>
    <w:rsid w:val="005E24E5"/>
    <w:rsid w:val="005E3686"/>
    <w:rsid w:val="005E43DA"/>
    <w:rsid w:val="005E57D9"/>
    <w:rsid w:val="005E719F"/>
    <w:rsid w:val="005E79D0"/>
    <w:rsid w:val="005F20D1"/>
    <w:rsid w:val="005F3AB4"/>
    <w:rsid w:val="005F5432"/>
    <w:rsid w:val="005F57AE"/>
    <w:rsid w:val="005F5EF3"/>
    <w:rsid w:val="005F6EF5"/>
    <w:rsid w:val="0060008E"/>
    <w:rsid w:val="00601299"/>
    <w:rsid w:val="0060626E"/>
    <w:rsid w:val="00611F0D"/>
    <w:rsid w:val="006138A8"/>
    <w:rsid w:val="006141FD"/>
    <w:rsid w:val="006154D2"/>
    <w:rsid w:val="0061694A"/>
    <w:rsid w:val="00620253"/>
    <w:rsid w:val="00620309"/>
    <w:rsid w:val="00622130"/>
    <w:rsid w:val="00624FDF"/>
    <w:rsid w:val="00625C59"/>
    <w:rsid w:val="006303CC"/>
    <w:rsid w:val="00630A21"/>
    <w:rsid w:val="00632477"/>
    <w:rsid w:val="006331E5"/>
    <w:rsid w:val="00634AE8"/>
    <w:rsid w:val="0063503F"/>
    <w:rsid w:val="006363B8"/>
    <w:rsid w:val="00637F44"/>
    <w:rsid w:val="006419E6"/>
    <w:rsid w:val="006439C0"/>
    <w:rsid w:val="0064481B"/>
    <w:rsid w:val="00653168"/>
    <w:rsid w:val="00653694"/>
    <w:rsid w:val="006556C5"/>
    <w:rsid w:val="00656905"/>
    <w:rsid w:val="006640C4"/>
    <w:rsid w:val="0066452F"/>
    <w:rsid w:val="006666F5"/>
    <w:rsid w:val="006704C2"/>
    <w:rsid w:val="00670A41"/>
    <w:rsid w:val="00670F53"/>
    <w:rsid w:val="00673EC2"/>
    <w:rsid w:val="00674BAF"/>
    <w:rsid w:val="00674FC6"/>
    <w:rsid w:val="00675420"/>
    <w:rsid w:val="0067580A"/>
    <w:rsid w:val="00676032"/>
    <w:rsid w:val="006767A3"/>
    <w:rsid w:val="006768B6"/>
    <w:rsid w:val="00677230"/>
    <w:rsid w:val="00685619"/>
    <w:rsid w:val="00687B16"/>
    <w:rsid w:val="006939F9"/>
    <w:rsid w:val="00694585"/>
    <w:rsid w:val="00694591"/>
    <w:rsid w:val="00694798"/>
    <w:rsid w:val="00695560"/>
    <w:rsid w:val="00696FE8"/>
    <w:rsid w:val="006976D5"/>
    <w:rsid w:val="00697729"/>
    <w:rsid w:val="006A08CC"/>
    <w:rsid w:val="006A2541"/>
    <w:rsid w:val="006A2C72"/>
    <w:rsid w:val="006A34AB"/>
    <w:rsid w:val="006A556B"/>
    <w:rsid w:val="006A5904"/>
    <w:rsid w:val="006B0586"/>
    <w:rsid w:val="006B16EB"/>
    <w:rsid w:val="006B45FC"/>
    <w:rsid w:val="006B5928"/>
    <w:rsid w:val="006B6A0D"/>
    <w:rsid w:val="006B79A6"/>
    <w:rsid w:val="006C001B"/>
    <w:rsid w:val="006C0C45"/>
    <w:rsid w:val="006C23F5"/>
    <w:rsid w:val="006C3167"/>
    <w:rsid w:val="006C3E7A"/>
    <w:rsid w:val="006C4682"/>
    <w:rsid w:val="006C73E7"/>
    <w:rsid w:val="006D0A6B"/>
    <w:rsid w:val="006D0F97"/>
    <w:rsid w:val="006D14D0"/>
    <w:rsid w:val="006D1681"/>
    <w:rsid w:val="006D1924"/>
    <w:rsid w:val="006D1A41"/>
    <w:rsid w:val="006D299A"/>
    <w:rsid w:val="006D4C5D"/>
    <w:rsid w:val="006D5C4E"/>
    <w:rsid w:val="006D6459"/>
    <w:rsid w:val="006D71F5"/>
    <w:rsid w:val="006E00D5"/>
    <w:rsid w:val="006E315E"/>
    <w:rsid w:val="006E3F07"/>
    <w:rsid w:val="006E4451"/>
    <w:rsid w:val="006E4BB2"/>
    <w:rsid w:val="006E61F4"/>
    <w:rsid w:val="006E6DEE"/>
    <w:rsid w:val="006E6FA1"/>
    <w:rsid w:val="006F1D16"/>
    <w:rsid w:val="006F2E3E"/>
    <w:rsid w:val="006F3A9F"/>
    <w:rsid w:val="006F461F"/>
    <w:rsid w:val="006F53E6"/>
    <w:rsid w:val="006F72B1"/>
    <w:rsid w:val="00702D08"/>
    <w:rsid w:val="007049A8"/>
    <w:rsid w:val="00706525"/>
    <w:rsid w:val="007116CE"/>
    <w:rsid w:val="00712F14"/>
    <w:rsid w:val="00712FDB"/>
    <w:rsid w:val="007144C5"/>
    <w:rsid w:val="00716830"/>
    <w:rsid w:val="00720224"/>
    <w:rsid w:val="0072092E"/>
    <w:rsid w:val="00724DB3"/>
    <w:rsid w:val="00725556"/>
    <w:rsid w:val="00731B68"/>
    <w:rsid w:val="0073310B"/>
    <w:rsid w:val="00733738"/>
    <w:rsid w:val="00733DD8"/>
    <w:rsid w:val="007342E5"/>
    <w:rsid w:val="0073557E"/>
    <w:rsid w:val="00736CBF"/>
    <w:rsid w:val="00740902"/>
    <w:rsid w:val="007412F7"/>
    <w:rsid w:val="00741C7C"/>
    <w:rsid w:val="00741E41"/>
    <w:rsid w:val="00751041"/>
    <w:rsid w:val="007525B1"/>
    <w:rsid w:val="00752898"/>
    <w:rsid w:val="00754760"/>
    <w:rsid w:val="00754A8D"/>
    <w:rsid w:val="00761F38"/>
    <w:rsid w:val="007641F9"/>
    <w:rsid w:val="007643A6"/>
    <w:rsid w:val="007646DE"/>
    <w:rsid w:val="00770763"/>
    <w:rsid w:val="0077126C"/>
    <w:rsid w:val="0077174B"/>
    <w:rsid w:val="00771B2D"/>
    <w:rsid w:val="00773910"/>
    <w:rsid w:val="00773DDB"/>
    <w:rsid w:val="00774296"/>
    <w:rsid w:val="00775734"/>
    <w:rsid w:val="00777937"/>
    <w:rsid w:val="00780585"/>
    <w:rsid w:val="00780907"/>
    <w:rsid w:val="00783959"/>
    <w:rsid w:val="00784C16"/>
    <w:rsid w:val="00786ACD"/>
    <w:rsid w:val="00787508"/>
    <w:rsid w:val="0078791F"/>
    <w:rsid w:val="00794D4C"/>
    <w:rsid w:val="007951AB"/>
    <w:rsid w:val="00796DF2"/>
    <w:rsid w:val="00797C96"/>
    <w:rsid w:val="007A1CAC"/>
    <w:rsid w:val="007A21B0"/>
    <w:rsid w:val="007A459D"/>
    <w:rsid w:val="007A69F8"/>
    <w:rsid w:val="007A7905"/>
    <w:rsid w:val="007B194C"/>
    <w:rsid w:val="007B1BFF"/>
    <w:rsid w:val="007B4C09"/>
    <w:rsid w:val="007B5180"/>
    <w:rsid w:val="007B588D"/>
    <w:rsid w:val="007B6CB5"/>
    <w:rsid w:val="007C1E40"/>
    <w:rsid w:val="007C408F"/>
    <w:rsid w:val="007C536C"/>
    <w:rsid w:val="007D083E"/>
    <w:rsid w:val="007D3CBD"/>
    <w:rsid w:val="007D4D16"/>
    <w:rsid w:val="007D5532"/>
    <w:rsid w:val="007E0B0B"/>
    <w:rsid w:val="007E0FFC"/>
    <w:rsid w:val="007E4A3B"/>
    <w:rsid w:val="007E4FB8"/>
    <w:rsid w:val="007E52FC"/>
    <w:rsid w:val="007E6770"/>
    <w:rsid w:val="007E7650"/>
    <w:rsid w:val="007F0650"/>
    <w:rsid w:val="007F14FB"/>
    <w:rsid w:val="007F47C5"/>
    <w:rsid w:val="007F4969"/>
    <w:rsid w:val="007F522C"/>
    <w:rsid w:val="007F6244"/>
    <w:rsid w:val="007F6730"/>
    <w:rsid w:val="007F6A94"/>
    <w:rsid w:val="00803B6E"/>
    <w:rsid w:val="00807D0A"/>
    <w:rsid w:val="008119F0"/>
    <w:rsid w:val="00812B16"/>
    <w:rsid w:val="0081381E"/>
    <w:rsid w:val="00813A4E"/>
    <w:rsid w:val="00813BB5"/>
    <w:rsid w:val="0081711A"/>
    <w:rsid w:val="00817994"/>
    <w:rsid w:val="00817A87"/>
    <w:rsid w:val="00824999"/>
    <w:rsid w:val="00825202"/>
    <w:rsid w:val="00826E14"/>
    <w:rsid w:val="0082743C"/>
    <w:rsid w:val="00827ACF"/>
    <w:rsid w:val="00827B0A"/>
    <w:rsid w:val="008328BB"/>
    <w:rsid w:val="008329E0"/>
    <w:rsid w:val="00833AFD"/>
    <w:rsid w:val="00833E60"/>
    <w:rsid w:val="00834C86"/>
    <w:rsid w:val="00836D70"/>
    <w:rsid w:val="008400A8"/>
    <w:rsid w:val="00840DC3"/>
    <w:rsid w:val="008421A5"/>
    <w:rsid w:val="008463BC"/>
    <w:rsid w:val="008478AE"/>
    <w:rsid w:val="00847BEA"/>
    <w:rsid w:val="008528CE"/>
    <w:rsid w:val="00854F7C"/>
    <w:rsid w:val="0085762C"/>
    <w:rsid w:val="00857947"/>
    <w:rsid w:val="00861C6D"/>
    <w:rsid w:val="008631AB"/>
    <w:rsid w:val="008632EE"/>
    <w:rsid w:val="008654D0"/>
    <w:rsid w:val="008758D0"/>
    <w:rsid w:val="008823C5"/>
    <w:rsid w:val="0088275C"/>
    <w:rsid w:val="00883475"/>
    <w:rsid w:val="008840AB"/>
    <w:rsid w:val="00884808"/>
    <w:rsid w:val="00887E60"/>
    <w:rsid w:val="00890A0A"/>
    <w:rsid w:val="00890E7B"/>
    <w:rsid w:val="00891F7A"/>
    <w:rsid w:val="00893045"/>
    <w:rsid w:val="008933A6"/>
    <w:rsid w:val="00893450"/>
    <w:rsid w:val="00893C2D"/>
    <w:rsid w:val="0089495A"/>
    <w:rsid w:val="00894C02"/>
    <w:rsid w:val="008A0263"/>
    <w:rsid w:val="008A05C4"/>
    <w:rsid w:val="008A3241"/>
    <w:rsid w:val="008A4110"/>
    <w:rsid w:val="008A4C45"/>
    <w:rsid w:val="008A4F00"/>
    <w:rsid w:val="008A6ACD"/>
    <w:rsid w:val="008A6D26"/>
    <w:rsid w:val="008B0621"/>
    <w:rsid w:val="008B2773"/>
    <w:rsid w:val="008B490E"/>
    <w:rsid w:val="008B6888"/>
    <w:rsid w:val="008C245C"/>
    <w:rsid w:val="008C393E"/>
    <w:rsid w:val="008C587E"/>
    <w:rsid w:val="008C5CCF"/>
    <w:rsid w:val="008D1B39"/>
    <w:rsid w:val="008D3B0F"/>
    <w:rsid w:val="008D53F5"/>
    <w:rsid w:val="008D56BA"/>
    <w:rsid w:val="008E23CF"/>
    <w:rsid w:val="008E3481"/>
    <w:rsid w:val="008E601C"/>
    <w:rsid w:val="008F0066"/>
    <w:rsid w:val="008F172A"/>
    <w:rsid w:val="008F25AF"/>
    <w:rsid w:val="008F5875"/>
    <w:rsid w:val="009018E7"/>
    <w:rsid w:val="0090258B"/>
    <w:rsid w:val="0090457F"/>
    <w:rsid w:val="00904F84"/>
    <w:rsid w:val="00905AB3"/>
    <w:rsid w:val="00905E83"/>
    <w:rsid w:val="0090653A"/>
    <w:rsid w:val="00907486"/>
    <w:rsid w:val="00913B29"/>
    <w:rsid w:val="0091459E"/>
    <w:rsid w:val="00915B33"/>
    <w:rsid w:val="0091693A"/>
    <w:rsid w:val="00917FD8"/>
    <w:rsid w:val="0092013A"/>
    <w:rsid w:val="009262D1"/>
    <w:rsid w:val="00926953"/>
    <w:rsid w:val="0092799F"/>
    <w:rsid w:val="00933DAA"/>
    <w:rsid w:val="009359B5"/>
    <w:rsid w:val="0094236C"/>
    <w:rsid w:val="00943580"/>
    <w:rsid w:val="009462DC"/>
    <w:rsid w:val="00954F75"/>
    <w:rsid w:val="00957A86"/>
    <w:rsid w:val="00963DB8"/>
    <w:rsid w:val="00965255"/>
    <w:rsid w:val="0096629F"/>
    <w:rsid w:val="0096728F"/>
    <w:rsid w:val="00967B20"/>
    <w:rsid w:val="0097125B"/>
    <w:rsid w:val="0097162A"/>
    <w:rsid w:val="00972570"/>
    <w:rsid w:val="0097330D"/>
    <w:rsid w:val="00973DC5"/>
    <w:rsid w:val="00974826"/>
    <w:rsid w:val="00976301"/>
    <w:rsid w:val="009779FF"/>
    <w:rsid w:val="00981FC5"/>
    <w:rsid w:val="00984078"/>
    <w:rsid w:val="00984EF0"/>
    <w:rsid w:val="00986389"/>
    <w:rsid w:val="00986868"/>
    <w:rsid w:val="00986CDD"/>
    <w:rsid w:val="00986D5E"/>
    <w:rsid w:val="00987056"/>
    <w:rsid w:val="0099530D"/>
    <w:rsid w:val="00996FE3"/>
    <w:rsid w:val="009973FF"/>
    <w:rsid w:val="009A06C0"/>
    <w:rsid w:val="009A4948"/>
    <w:rsid w:val="009A6313"/>
    <w:rsid w:val="009A6CF5"/>
    <w:rsid w:val="009B0250"/>
    <w:rsid w:val="009B57DC"/>
    <w:rsid w:val="009B70A9"/>
    <w:rsid w:val="009C0749"/>
    <w:rsid w:val="009C12F2"/>
    <w:rsid w:val="009C14BC"/>
    <w:rsid w:val="009C24A6"/>
    <w:rsid w:val="009C5026"/>
    <w:rsid w:val="009C71D2"/>
    <w:rsid w:val="009D27AF"/>
    <w:rsid w:val="009D2D48"/>
    <w:rsid w:val="009D3A3A"/>
    <w:rsid w:val="009D3CD2"/>
    <w:rsid w:val="009D3D3A"/>
    <w:rsid w:val="009D56FC"/>
    <w:rsid w:val="009D7899"/>
    <w:rsid w:val="009D79D2"/>
    <w:rsid w:val="009E0983"/>
    <w:rsid w:val="009E498C"/>
    <w:rsid w:val="009E4C7B"/>
    <w:rsid w:val="009E5168"/>
    <w:rsid w:val="009E7847"/>
    <w:rsid w:val="009F1D9A"/>
    <w:rsid w:val="009F2A34"/>
    <w:rsid w:val="009F4A91"/>
    <w:rsid w:val="009F6789"/>
    <w:rsid w:val="00A001E1"/>
    <w:rsid w:val="00A00B8E"/>
    <w:rsid w:val="00A01EC8"/>
    <w:rsid w:val="00A02B6A"/>
    <w:rsid w:val="00A0336F"/>
    <w:rsid w:val="00A03CB4"/>
    <w:rsid w:val="00A067FB"/>
    <w:rsid w:val="00A07428"/>
    <w:rsid w:val="00A1497A"/>
    <w:rsid w:val="00A14C97"/>
    <w:rsid w:val="00A168BD"/>
    <w:rsid w:val="00A214F0"/>
    <w:rsid w:val="00A22647"/>
    <w:rsid w:val="00A2688D"/>
    <w:rsid w:val="00A3127D"/>
    <w:rsid w:val="00A33E05"/>
    <w:rsid w:val="00A37AB6"/>
    <w:rsid w:val="00A4007D"/>
    <w:rsid w:val="00A403BF"/>
    <w:rsid w:val="00A40ADF"/>
    <w:rsid w:val="00A41383"/>
    <w:rsid w:val="00A417F9"/>
    <w:rsid w:val="00A435F2"/>
    <w:rsid w:val="00A44608"/>
    <w:rsid w:val="00A44E6E"/>
    <w:rsid w:val="00A45AC7"/>
    <w:rsid w:val="00A4694E"/>
    <w:rsid w:val="00A4740A"/>
    <w:rsid w:val="00A526F0"/>
    <w:rsid w:val="00A52B6A"/>
    <w:rsid w:val="00A54036"/>
    <w:rsid w:val="00A541BA"/>
    <w:rsid w:val="00A54D57"/>
    <w:rsid w:val="00A568C2"/>
    <w:rsid w:val="00A56AFF"/>
    <w:rsid w:val="00A60388"/>
    <w:rsid w:val="00A615E5"/>
    <w:rsid w:val="00A64878"/>
    <w:rsid w:val="00A657B7"/>
    <w:rsid w:val="00A661CC"/>
    <w:rsid w:val="00A66632"/>
    <w:rsid w:val="00A67050"/>
    <w:rsid w:val="00A716A0"/>
    <w:rsid w:val="00A720D2"/>
    <w:rsid w:val="00A7263C"/>
    <w:rsid w:val="00A72E82"/>
    <w:rsid w:val="00A731BF"/>
    <w:rsid w:val="00A75754"/>
    <w:rsid w:val="00A77867"/>
    <w:rsid w:val="00A77BA3"/>
    <w:rsid w:val="00A85A6D"/>
    <w:rsid w:val="00A85C1B"/>
    <w:rsid w:val="00A86CDD"/>
    <w:rsid w:val="00A90E72"/>
    <w:rsid w:val="00A91162"/>
    <w:rsid w:val="00A9210F"/>
    <w:rsid w:val="00A939F6"/>
    <w:rsid w:val="00A948BF"/>
    <w:rsid w:val="00A94E60"/>
    <w:rsid w:val="00A94F5E"/>
    <w:rsid w:val="00A95B96"/>
    <w:rsid w:val="00A97061"/>
    <w:rsid w:val="00AA2E48"/>
    <w:rsid w:val="00AA639C"/>
    <w:rsid w:val="00AB007B"/>
    <w:rsid w:val="00AB239D"/>
    <w:rsid w:val="00AB36E8"/>
    <w:rsid w:val="00AB4788"/>
    <w:rsid w:val="00AB4DEA"/>
    <w:rsid w:val="00AB63A4"/>
    <w:rsid w:val="00AB7441"/>
    <w:rsid w:val="00AC0019"/>
    <w:rsid w:val="00AC31A9"/>
    <w:rsid w:val="00AC361F"/>
    <w:rsid w:val="00AD2F8E"/>
    <w:rsid w:val="00AD3A2E"/>
    <w:rsid w:val="00AD42DD"/>
    <w:rsid w:val="00AD55E0"/>
    <w:rsid w:val="00AD5A2C"/>
    <w:rsid w:val="00AD5D3C"/>
    <w:rsid w:val="00AD5EFF"/>
    <w:rsid w:val="00AE18EF"/>
    <w:rsid w:val="00AE3511"/>
    <w:rsid w:val="00AE3644"/>
    <w:rsid w:val="00AE7856"/>
    <w:rsid w:val="00AF274A"/>
    <w:rsid w:val="00AF3A0D"/>
    <w:rsid w:val="00AF3A28"/>
    <w:rsid w:val="00AF3B66"/>
    <w:rsid w:val="00AF3FB2"/>
    <w:rsid w:val="00AF4585"/>
    <w:rsid w:val="00AF6C1D"/>
    <w:rsid w:val="00B01E39"/>
    <w:rsid w:val="00B02014"/>
    <w:rsid w:val="00B0538E"/>
    <w:rsid w:val="00B06645"/>
    <w:rsid w:val="00B1175D"/>
    <w:rsid w:val="00B1195C"/>
    <w:rsid w:val="00B12348"/>
    <w:rsid w:val="00B15677"/>
    <w:rsid w:val="00B15D8E"/>
    <w:rsid w:val="00B245CA"/>
    <w:rsid w:val="00B266C9"/>
    <w:rsid w:val="00B30DFA"/>
    <w:rsid w:val="00B31813"/>
    <w:rsid w:val="00B3209E"/>
    <w:rsid w:val="00B32302"/>
    <w:rsid w:val="00B329DB"/>
    <w:rsid w:val="00B334A1"/>
    <w:rsid w:val="00B35AFD"/>
    <w:rsid w:val="00B35BC7"/>
    <w:rsid w:val="00B40927"/>
    <w:rsid w:val="00B41781"/>
    <w:rsid w:val="00B43F8A"/>
    <w:rsid w:val="00B44776"/>
    <w:rsid w:val="00B47038"/>
    <w:rsid w:val="00B47195"/>
    <w:rsid w:val="00B53731"/>
    <w:rsid w:val="00B54AE3"/>
    <w:rsid w:val="00B54E37"/>
    <w:rsid w:val="00B56AF3"/>
    <w:rsid w:val="00B57A4F"/>
    <w:rsid w:val="00B6151F"/>
    <w:rsid w:val="00B629E2"/>
    <w:rsid w:val="00B62AD2"/>
    <w:rsid w:val="00B664FB"/>
    <w:rsid w:val="00B66EF8"/>
    <w:rsid w:val="00B7321A"/>
    <w:rsid w:val="00B73F3E"/>
    <w:rsid w:val="00B74292"/>
    <w:rsid w:val="00B745AF"/>
    <w:rsid w:val="00B756D5"/>
    <w:rsid w:val="00B75BCB"/>
    <w:rsid w:val="00B76702"/>
    <w:rsid w:val="00B76E8D"/>
    <w:rsid w:val="00B809D2"/>
    <w:rsid w:val="00B81396"/>
    <w:rsid w:val="00B8147E"/>
    <w:rsid w:val="00B843B8"/>
    <w:rsid w:val="00B84A86"/>
    <w:rsid w:val="00B86F1A"/>
    <w:rsid w:val="00B87697"/>
    <w:rsid w:val="00B87975"/>
    <w:rsid w:val="00B87D20"/>
    <w:rsid w:val="00B94303"/>
    <w:rsid w:val="00B95F2A"/>
    <w:rsid w:val="00B967B9"/>
    <w:rsid w:val="00B96F0D"/>
    <w:rsid w:val="00BA1204"/>
    <w:rsid w:val="00BA15FD"/>
    <w:rsid w:val="00BA2DB9"/>
    <w:rsid w:val="00BA5178"/>
    <w:rsid w:val="00BA53F1"/>
    <w:rsid w:val="00BB5F07"/>
    <w:rsid w:val="00BB7823"/>
    <w:rsid w:val="00BC00D8"/>
    <w:rsid w:val="00BC106D"/>
    <w:rsid w:val="00BC10FE"/>
    <w:rsid w:val="00BC1373"/>
    <w:rsid w:val="00BC535B"/>
    <w:rsid w:val="00BD1679"/>
    <w:rsid w:val="00BD1EB8"/>
    <w:rsid w:val="00BD329A"/>
    <w:rsid w:val="00BE01EA"/>
    <w:rsid w:val="00BE21B0"/>
    <w:rsid w:val="00BE3662"/>
    <w:rsid w:val="00BE3D23"/>
    <w:rsid w:val="00BE5159"/>
    <w:rsid w:val="00BE59C0"/>
    <w:rsid w:val="00BE5B20"/>
    <w:rsid w:val="00BE6025"/>
    <w:rsid w:val="00BE6831"/>
    <w:rsid w:val="00BE7E74"/>
    <w:rsid w:val="00BF0CB5"/>
    <w:rsid w:val="00BF17C0"/>
    <w:rsid w:val="00BF2DC4"/>
    <w:rsid w:val="00BF2F87"/>
    <w:rsid w:val="00BF56F5"/>
    <w:rsid w:val="00C000FA"/>
    <w:rsid w:val="00C03401"/>
    <w:rsid w:val="00C03873"/>
    <w:rsid w:val="00C0508D"/>
    <w:rsid w:val="00C11E92"/>
    <w:rsid w:val="00C137ED"/>
    <w:rsid w:val="00C139C5"/>
    <w:rsid w:val="00C1547F"/>
    <w:rsid w:val="00C17959"/>
    <w:rsid w:val="00C23A86"/>
    <w:rsid w:val="00C23D15"/>
    <w:rsid w:val="00C2442A"/>
    <w:rsid w:val="00C24D72"/>
    <w:rsid w:val="00C25F5E"/>
    <w:rsid w:val="00C26ACF"/>
    <w:rsid w:val="00C27339"/>
    <w:rsid w:val="00C31F2D"/>
    <w:rsid w:val="00C32C26"/>
    <w:rsid w:val="00C32D90"/>
    <w:rsid w:val="00C34C9C"/>
    <w:rsid w:val="00C3562F"/>
    <w:rsid w:val="00C35E92"/>
    <w:rsid w:val="00C37039"/>
    <w:rsid w:val="00C37543"/>
    <w:rsid w:val="00C37D7B"/>
    <w:rsid w:val="00C40A4E"/>
    <w:rsid w:val="00C40A86"/>
    <w:rsid w:val="00C41AE8"/>
    <w:rsid w:val="00C4326F"/>
    <w:rsid w:val="00C43EBB"/>
    <w:rsid w:val="00C45831"/>
    <w:rsid w:val="00C470C9"/>
    <w:rsid w:val="00C509DE"/>
    <w:rsid w:val="00C515D1"/>
    <w:rsid w:val="00C51F8C"/>
    <w:rsid w:val="00C53184"/>
    <w:rsid w:val="00C5393B"/>
    <w:rsid w:val="00C539A7"/>
    <w:rsid w:val="00C544F2"/>
    <w:rsid w:val="00C54853"/>
    <w:rsid w:val="00C55CA6"/>
    <w:rsid w:val="00C55FFD"/>
    <w:rsid w:val="00C570ED"/>
    <w:rsid w:val="00C5728A"/>
    <w:rsid w:val="00C60EE8"/>
    <w:rsid w:val="00C64968"/>
    <w:rsid w:val="00C6675E"/>
    <w:rsid w:val="00C66EB4"/>
    <w:rsid w:val="00C67356"/>
    <w:rsid w:val="00C731AC"/>
    <w:rsid w:val="00C74801"/>
    <w:rsid w:val="00C749B5"/>
    <w:rsid w:val="00C752CF"/>
    <w:rsid w:val="00C75A96"/>
    <w:rsid w:val="00C762D1"/>
    <w:rsid w:val="00C77B0F"/>
    <w:rsid w:val="00C77B9C"/>
    <w:rsid w:val="00C80151"/>
    <w:rsid w:val="00C81D70"/>
    <w:rsid w:val="00C82415"/>
    <w:rsid w:val="00C8269F"/>
    <w:rsid w:val="00C83035"/>
    <w:rsid w:val="00C8353D"/>
    <w:rsid w:val="00C84294"/>
    <w:rsid w:val="00C84AFE"/>
    <w:rsid w:val="00C85457"/>
    <w:rsid w:val="00C864D4"/>
    <w:rsid w:val="00C87E12"/>
    <w:rsid w:val="00C937E7"/>
    <w:rsid w:val="00C93CE7"/>
    <w:rsid w:val="00C95A90"/>
    <w:rsid w:val="00C96800"/>
    <w:rsid w:val="00C97B97"/>
    <w:rsid w:val="00CA10E5"/>
    <w:rsid w:val="00CA23FE"/>
    <w:rsid w:val="00CA2C53"/>
    <w:rsid w:val="00CA4DE6"/>
    <w:rsid w:val="00CA582E"/>
    <w:rsid w:val="00CB4443"/>
    <w:rsid w:val="00CB45BB"/>
    <w:rsid w:val="00CB6C70"/>
    <w:rsid w:val="00CB720D"/>
    <w:rsid w:val="00CB7BD9"/>
    <w:rsid w:val="00CC026A"/>
    <w:rsid w:val="00CC4CED"/>
    <w:rsid w:val="00CC5C7A"/>
    <w:rsid w:val="00CD09D2"/>
    <w:rsid w:val="00CD1F09"/>
    <w:rsid w:val="00CD3217"/>
    <w:rsid w:val="00CD4C67"/>
    <w:rsid w:val="00CD53C1"/>
    <w:rsid w:val="00CD7405"/>
    <w:rsid w:val="00CE13B7"/>
    <w:rsid w:val="00CE451C"/>
    <w:rsid w:val="00CE5E7A"/>
    <w:rsid w:val="00CE70A3"/>
    <w:rsid w:val="00CE77FF"/>
    <w:rsid w:val="00CE7C48"/>
    <w:rsid w:val="00CF3028"/>
    <w:rsid w:val="00CF3596"/>
    <w:rsid w:val="00CF371F"/>
    <w:rsid w:val="00CF3A4C"/>
    <w:rsid w:val="00CF4651"/>
    <w:rsid w:val="00CF5E75"/>
    <w:rsid w:val="00CF6038"/>
    <w:rsid w:val="00D001E7"/>
    <w:rsid w:val="00D01335"/>
    <w:rsid w:val="00D01A78"/>
    <w:rsid w:val="00D0593F"/>
    <w:rsid w:val="00D10E39"/>
    <w:rsid w:val="00D13067"/>
    <w:rsid w:val="00D13856"/>
    <w:rsid w:val="00D13F84"/>
    <w:rsid w:val="00D14A1D"/>
    <w:rsid w:val="00D16694"/>
    <w:rsid w:val="00D16945"/>
    <w:rsid w:val="00D16C63"/>
    <w:rsid w:val="00D17B8B"/>
    <w:rsid w:val="00D219B2"/>
    <w:rsid w:val="00D21E37"/>
    <w:rsid w:val="00D23D56"/>
    <w:rsid w:val="00D23DAE"/>
    <w:rsid w:val="00D26927"/>
    <w:rsid w:val="00D27603"/>
    <w:rsid w:val="00D32195"/>
    <w:rsid w:val="00D333A0"/>
    <w:rsid w:val="00D33AEF"/>
    <w:rsid w:val="00D34550"/>
    <w:rsid w:val="00D34A29"/>
    <w:rsid w:val="00D35329"/>
    <w:rsid w:val="00D37BA7"/>
    <w:rsid w:val="00D405F1"/>
    <w:rsid w:val="00D4209D"/>
    <w:rsid w:val="00D45439"/>
    <w:rsid w:val="00D455A3"/>
    <w:rsid w:val="00D458BD"/>
    <w:rsid w:val="00D478B8"/>
    <w:rsid w:val="00D503FE"/>
    <w:rsid w:val="00D517A3"/>
    <w:rsid w:val="00D51F8C"/>
    <w:rsid w:val="00D55572"/>
    <w:rsid w:val="00D61201"/>
    <w:rsid w:val="00D621F3"/>
    <w:rsid w:val="00D67282"/>
    <w:rsid w:val="00D712E7"/>
    <w:rsid w:val="00D715F5"/>
    <w:rsid w:val="00D71750"/>
    <w:rsid w:val="00D73004"/>
    <w:rsid w:val="00D732C7"/>
    <w:rsid w:val="00D736F1"/>
    <w:rsid w:val="00D75D2C"/>
    <w:rsid w:val="00D760B1"/>
    <w:rsid w:val="00D77C0E"/>
    <w:rsid w:val="00D811A9"/>
    <w:rsid w:val="00D9067E"/>
    <w:rsid w:val="00D90CD3"/>
    <w:rsid w:val="00D913DB"/>
    <w:rsid w:val="00D918F2"/>
    <w:rsid w:val="00D92721"/>
    <w:rsid w:val="00D93DDF"/>
    <w:rsid w:val="00D960EF"/>
    <w:rsid w:val="00D97123"/>
    <w:rsid w:val="00DA0AFD"/>
    <w:rsid w:val="00DA0F48"/>
    <w:rsid w:val="00DA30AE"/>
    <w:rsid w:val="00DA320C"/>
    <w:rsid w:val="00DA3A8F"/>
    <w:rsid w:val="00DA4932"/>
    <w:rsid w:val="00DA5385"/>
    <w:rsid w:val="00DA53A6"/>
    <w:rsid w:val="00DB37C1"/>
    <w:rsid w:val="00DB4080"/>
    <w:rsid w:val="00DB50D6"/>
    <w:rsid w:val="00DB581D"/>
    <w:rsid w:val="00DB5CBF"/>
    <w:rsid w:val="00DC058E"/>
    <w:rsid w:val="00DC5BAE"/>
    <w:rsid w:val="00DC5E16"/>
    <w:rsid w:val="00DC69F2"/>
    <w:rsid w:val="00DD11BD"/>
    <w:rsid w:val="00DD51B2"/>
    <w:rsid w:val="00DD7666"/>
    <w:rsid w:val="00DD7D42"/>
    <w:rsid w:val="00DE0444"/>
    <w:rsid w:val="00DE0EC1"/>
    <w:rsid w:val="00DE1D16"/>
    <w:rsid w:val="00DE2C59"/>
    <w:rsid w:val="00DE3C30"/>
    <w:rsid w:val="00DE4B79"/>
    <w:rsid w:val="00DE4BBF"/>
    <w:rsid w:val="00DE507D"/>
    <w:rsid w:val="00DE5741"/>
    <w:rsid w:val="00DE5EBF"/>
    <w:rsid w:val="00DE5EC3"/>
    <w:rsid w:val="00DE6B49"/>
    <w:rsid w:val="00DE7BCC"/>
    <w:rsid w:val="00DE7C37"/>
    <w:rsid w:val="00DF00C0"/>
    <w:rsid w:val="00DF3A45"/>
    <w:rsid w:val="00DF5FAD"/>
    <w:rsid w:val="00DF6521"/>
    <w:rsid w:val="00DF6E4C"/>
    <w:rsid w:val="00DF7ED0"/>
    <w:rsid w:val="00E00A49"/>
    <w:rsid w:val="00E02C47"/>
    <w:rsid w:val="00E0792D"/>
    <w:rsid w:val="00E07962"/>
    <w:rsid w:val="00E14B30"/>
    <w:rsid w:val="00E17E49"/>
    <w:rsid w:val="00E20050"/>
    <w:rsid w:val="00E2124C"/>
    <w:rsid w:val="00E21804"/>
    <w:rsid w:val="00E26242"/>
    <w:rsid w:val="00E32B12"/>
    <w:rsid w:val="00E334A3"/>
    <w:rsid w:val="00E34A5E"/>
    <w:rsid w:val="00E373B0"/>
    <w:rsid w:val="00E37500"/>
    <w:rsid w:val="00E37818"/>
    <w:rsid w:val="00E37831"/>
    <w:rsid w:val="00E42D34"/>
    <w:rsid w:val="00E42E25"/>
    <w:rsid w:val="00E42F2E"/>
    <w:rsid w:val="00E43A92"/>
    <w:rsid w:val="00E4437F"/>
    <w:rsid w:val="00E44A14"/>
    <w:rsid w:val="00E44C60"/>
    <w:rsid w:val="00E46141"/>
    <w:rsid w:val="00E461EB"/>
    <w:rsid w:val="00E470A1"/>
    <w:rsid w:val="00E507CA"/>
    <w:rsid w:val="00E51315"/>
    <w:rsid w:val="00E52F47"/>
    <w:rsid w:val="00E5388A"/>
    <w:rsid w:val="00E54141"/>
    <w:rsid w:val="00E5491B"/>
    <w:rsid w:val="00E5551D"/>
    <w:rsid w:val="00E557AF"/>
    <w:rsid w:val="00E57274"/>
    <w:rsid w:val="00E57CC1"/>
    <w:rsid w:val="00E64C2F"/>
    <w:rsid w:val="00E735CF"/>
    <w:rsid w:val="00E74767"/>
    <w:rsid w:val="00E750F1"/>
    <w:rsid w:val="00E76B02"/>
    <w:rsid w:val="00E76E43"/>
    <w:rsid w:val="00E76E7D"/>
    <w:rsid w:val="00E77C39"/>
    <w:rsid w:val="00E80EAB"/>
    <w:rsid w:val="00E837F6"/>
    <w:rsid w:val="00E83967"/>
    <w:rsid w:val="00E842F1"/>
    <w:rsid w:val="00E85DD2"/>
    <w:rsid w:val="00E90F3C"/>
    <w:rsid w:val="00E91381"/>
    <w:rsid w:val="00E93387"/>
    <w:rsid w:val="00E94137"/>
    <w:rsid w:val="00E9493E"/>
    <w:rsid w:val="00E95DA8"/>
    <w:rsid w:val="00EA06C5"/>
    <w:rsid w:val="00EA0C72"/>
    <w:rsid w:val="00EA1A72"/>
    <w:rsid w:val="00EA2E63"/>
    <w:rsid w:val="00EA2F11"/>
    <w:rsid w:val="00EA3B97"/>
    <w:rsid w:val="00EB4228"/>
    <w:rsid w:val="00EB4555"/>
    <w:rsid w:val="00EB61EB"/>
    <w:rsid w:val="00EB7034"/>
    <w:rsid w:val="00EC076C"/>
    <w:rsid w:val="00EC07D5"/>
    <w:rsid w:val="00EC454F"/>
    <w:rsid w:val="00EC5B0A"/>
    <w:rsid w:val="00EC5BCF"/>
    <w:rsid w:val="00EC7875"/>
    <w:rsid w:val="00EC7B65"/>
    <w:rsid w:val="00ED012C"/>
    <w:rsid w:val="00ED2442"/>
    <w:rsid w:val="00ED2476"/>
    <w:rsid w:val="00ED2B17"/>
    <w:rsid w:val="00ED4177"/>
    <w:rsid w:val="00ED6556"/>
    <w:rsid w:val="00ED6578"/>
    <w:rsid w:val="00ED74FE"/>
    <w:rsid w:val="00EE0E84"/>
    <w:rsid w:val="00EE191B"/>
    <w:rsid w:val="00EE3E0D"/>
    <w:rsid w:val="00EE5834"/>
    <w:rsid w:val="00EE629A"/>
    <w:rsid w:val="00EE6640"/>
    <w:rsid w:val="00EE7294"/>
    <w:rsid w:val="00EF138C"/>
    <w:rsid w:val="00EF3AE1"/>
    <w:rsid w:val="00EF6388"/>
    <w:rsid w:val="00EF6576"/>
    <w:rsid w:val="00EF6D14"/>
    <w:rsid w:val="00EF6ED2"/>
    <w:rsid w:val="00F00869"/>
    <w:rsid w:val="00F016D8"/>
    <w:rsid w:val="00F04B59"/>
    <w:rsid w:val="00F05193"/>
    <w:rsid w:val="00F068FD"/>
    <w:rsid w:val="00F101FC"/>
    <w:rsid w:val="00F10BCF"/>
    <w:rsid w:val="00F11BED"/>
    <w:rsid w:val="00F122DB"/>
    <w:rsid w:val="00F1263F"/>
    <w:rsid w:val="00F1321C"/>
    <w:rsid w:val="00F14956"/>
    <w:rsid w:val="00F160BF"/>
    <w:rsid w:val="00F17A2B"/>
    <w:rsid w:val="00F24075"/>
    <w:rsid w:val="00F24B12"/>
    <w:rsid w:val="00F26345"/>
    <w:rsid w:val="00F27AF4"/>
    <w:rsid w:val="00F345C0"/>
    <w:rsid w:val="00F34AF7"/>
    <w:rsid w:val="00F366C1"/>
    <w:rsid w:val="00F37E37"/>
    <w:rsid w:val="00F37FF3"/>
    <w:rsid w:val="00F41177"/>
    <w:rsid w:val="00F41978"/>
    <w:rsid w:val="00F4225A"/>
    <w:rsid w:val="00F436D0"/>
    <w:rsid w:val="00F443E4"/>
    <w:rsid w:val="00F523B3"/>
    <w:rsid w:val="00F54115"/>
    <w:rsid w:val="00F54420"/>
    <w:rsid w:val="00F54A5A"/>
    <w:rsid w:val="00F56E30"/>
    <w:rsid w:val="00F56F40"/>
    <w:rsid w:val="00F6088E"/>
    <w:rsid w:val="00F640A3"/>
    <w:rsid w:val="00F64C63"/>
    <w:rsid w:val="00F65656"/>
    <w:rsid w:val="00F66CBB"/>
    <w:rsid w:val="00F70B75"/>
    <w:rsid w:val="00F70BC2"/>
    <w:rsid w:val="00F726BB"/>
    <w:rsid w:val="00F72904"/>
    <w:rsid w:val="00F73A2B"/>
    <w:rsid w:val="00F740CE"/>
    <w:rsid w:val="00F75A9B"/>
    <w:rsid w:val="00F77F67"/>
    <w:rsid w:val="00F84C59"/>
    <w:rsid w:val="00F8585A"/>
    <w:rsid w:val="00F92D29"/>
    <w:rsid w:val="00F972E9"/>
    <w:rsid w:val="00FA4E61"/>
    <w:rsid w:val="00FA5D24"/>
    <w:rsid w:val="00FA6A3A"/>
    <w:rsid w:val="00FA7A33"/>
    <w:rsid w:val="00FB3EFD"/>
    <w:rsid w:val="00FB4049"/>
    <w:rsid w:val="00FB4612"/>
    <w:rsid w:val="00FB5191"/>
    <w:rsid w:val="00FB5CD9"/>
    <w:rsid w:val="00FB5F6C"/>
    <w:rsid w:val="00FC0458"/>
    <w:rsid w:val="00FC1790"/>
    <w:rsid w:val="00FC34CD"/>
    <w:rsid w:val="00FC54C7"/>
    <w:rsid w:val="00FC5505"/>
    <w:rsid w:val="00FC575F"/>
    <w:rsid w:val="00FC7179"/>
    <w:rsid w:val="00FD1384"/>
    <w:rsid w:val="00FD3D5B"/>
    <w:rsid w:val="00FD50AD"/>
    <w:rsid w:val="00FD7214"/>
    <w:rsid w:val="00FE1DCD"/>
    <w:rsid w:val="00FE2074"/>
    <w:rsid w:val="00FE28AA"/>
    <w:rsid w:val="00FE38E5"/>
    <w:rsid w:val="00FE4471"/>
    <w:rsid w:val="00FE4937"/>
    <w:rsid w:val="00FE6E9A"/>
    <w:rsid w:val="00FF11AC"/>
    <w:rsid w:val="00FF1A4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76CF76"/>
  <w14:defaultImageDpi w14:val="150"/>
  <w15:docId w15:val="{6F0539BA-E33B-4691-893A-85D4EDB04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959"/>
    <w:pPr>
      <w:widowControl w:val="0"/>
      <w:spacing w:before="60" w:after="60" w:line="340" w:lineRule="atLeast"/>
      <w:jc w:val="both"/>
    </w:pPr>
    <w:rPr>
      <w:sz w:val="26"/>
    </w:rPr>
  </w:style>
  <w:style w:type="paragraph" w:styleId="Heading1">
    <w:name w:val="heading 1"/>
    <w:aliases w:val="Heading 1(Report Only),Chapter,Heading 1(Report Only)1,Chapter1,H1,DO NOT USE_h1,Level 1 Topic Heading,h1,Heading 1 Char"/>
    <w:next w:val="Heading2"/>
    <w:link w:val="Heading1Char1"/>
    <w:autoRedefine/>
    <w:qFormat/>
    <w:rsid w:val="00797C96"/>
    <w:pPr>
      <w:keepNext/>
      <w:pageBreakBefore/>
      <w:numPr>
        <w:numId w:val="20"/>
      </w:numPr>
      <w:spacing w:before="360" w:after="160" w:line="300" w:lineRule="atLeast"/>
      <w:outlineLvl w:val="0"/>
    </w:pPr>
    <w:rPr>
      <w:b/>
      <w:snapToGrid w:val="0"/>
      <w:kern w:val="28"/>
      <w:sz w:val="30"/>
    </w:rPr>
  </w:style>
  <w:style w:type="paragraph" w:styleId="Heading2">
    <w:name w:val="heading 2"/>
    <w:aliases w:val="l2,H2,h21,HD2,Chapter Number/Appendix Letter,chn,h2,Level 2 Topic Heading,Heading 2 Char,l2 Char,H2 Char,h21 Char Char,Heading 2 Char1,Heading 2 Char Char,l2 Char Char,H2 Char Char,h2 Char Char,l2 Char1,H2 Char1,h21 Char1,h2 Char1,h21 Char"/>
    <w:autoRedefine/>
    <w:qFormat/>
    <w:rsid w:val="005A25D9"/>
    <w:pPr>
      <w:keepNext/>
      <w:numPr>
        <w:ilvl w:val="1"/>
        <w:numId w:val="16"/>
      </w:numPr>
      <w:spacing w:before="180" w:after="120" w:line="300" w:lineRule="atLeast"/>
      <w:outlineLvl w:val="1"/>
    </w:pPr>
    <w:rPr>
      <w:b/>
      <w:snapToGrid w:val="0"/>
      <w:sz w:val="28"/>
    </w:rPr>
  </w:style>
  <w:style w:type="paragraph" w:styleId="Heading3">
    <w:name w:val="heading 3"/>
    <w:aliases w:val="h3,h31,h31 Char,Heading 3 Char Char,H3,d Char Char,h31 Char Char,d"/>
    <w:link w:val="Heading3Char"/>
    <w:autoRedefine/>
    <w:qFormat/>
    <w:rsid w:val="00BE6025"/>
    <w:pPr>
      <w:keepNext/>
      <w:spacing w:before="180" w:after="120" w:line="300" w:lineRule="atLeast"/>
      <w:ind w:left="1134"/>
      <w:outlineLvl w:val="2"/>
    </w:pPr>
    <w:rPr>
      <w:b/>
      <w:snapToGrid w:val="0"/>
      <w:sz w:val="28"/>
      <w:szCs w:val="28"/>
    </w:rPr>
  </w:style>
  <w:style w:type="paragraph" w:styleId="Heading4">
    <w:name w:val="heading 4"/>
    <w:aliases w:val="h4,h41"/>
    <w:qFormat/>
    <w:pPr>
      <w:keepNext/>
      <w:tabs>
        <w:tab w:val="left" w:pos="1134"/>
      </w:tabs>
      <w:spacing w:before="180" w:after="120" w:line="300" w:lineRule="atLeast"/>
      <w:ind w:left="1134" w:hanging="1134"/>
      <w:outlineLvl w:val="3"/>
    </w:pPr>
    <w:rPr>
      <w:rFonts w:ascii="Arial" w:hAnsi="Arial"/>
      <w:b/>
      <w:snapToGrid w:val="0"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7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ind w:left="1080"/>
      <w:outlineLvl w:val="5"/>
    </w:pPr>
    <w:rPr>
      <w:rFonts w:ascii=".VnTime" w:hAnsi=".VnTime"/>
      <w:b/>
      <w:i/>
      <w:sz w:val="22"/>
    </w:rPr>
  </w:style>
  <w:style w:type="paragraph" w:styleId="Heading7">
    <w:name w:val="heading 7"/>
    <w:basedOn w:val="Normal"/>
    <w:next w:val="Normal"/>
    <w:qFormat/>
    <w:pPr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qFormat/>
    <w:pPr>
      <w:ind w:left="720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qFormat/>
    <w:p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</w:style>
  <w:style w:type="paragraph" w:styleId="BodyTextIndent2">
    <w:name w:val="Body Text Indent 2"/>
    <w:basedOn w:val="Normal"/>
    <w:pPr>
      <w:widowControl/>
      <w:spacing w:before="0"/>
      <w:ind w:left="720"/>
    </w:pPr>
    <w:rPr>
      <w:rFonts w:ascii=".VnTime" w:hAnsi=".VnTime"/>
    </w:rPr>
  </w:style>
  <w:style w:type="paragraph" w:styleId="Caption">
    <w:name w:val="caption"/>
    <w:basedOn w:val="Normal"/>
    <w:next w:val="Normal"/>
    <w:qFormat/>
    <w:pPr>
      <w:spacing w:after="120"/>
      <w:ind w:left="1440"/>
    </w:pPr>
    <w:rPr>
      <w:rFonts w:ascii=".VnTime" w:hAnsi=".VnTime"/>
      <w:b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D50B3"/>
    <w:rPr>
      <w:rFonts w:ascii="Times New Roman" w:hAnsi="Times New Roman"/>
      <w:color w:val="0000FF"/>
      <w:sz w:val="24"/>
      <w:u w:val="single"/>
      <w:lang w:val="en-US" w:eastAsia="en-US" w:bidi="ar-SA"/>
    </w:rPr>
  </w:style>
  <w:style w:type="paragraph" w:customStyle="1" w:styleId="NormalCaption">
    <w:name w:val="NormalCaption"/>
    <w:basedOn w:val="Normal"/>
    <w:pPr>
      <w:spacing w:after="120"/>
    </w:pPr>
    <w:rPr>
      <w:b/>
    </w:rPr>
  </w:style>
  <w:style w:type="paragraph" w:customStyle="1" w:styleId="NormalIndent">
    <w:name w:val="NormalIndent"/>
    <w:basedOn w:val="Normal"/>
    <w:pPr>
      <w:widowControl/>
      <w:ind w:left="720"/>
    </w:pPr>
    <w:rPr>
      <w:rFonts w:ascii=".VnArial" w:hAnsi=".VnArial"/>
    </w:rPr>
  </w:style>
  <w:style w:type="paragraph" w:customStyle="1" w:styleId="NormalIndex">
    <w:name w:val="NormalIndex"/>
    <w:basedOn w:val="NormalIndent"/>
    <w:pPr>
      <w:tabs>
        <w:tab w:val="left" w:pos="360"/>
        <w:tab w:val="left" w:pos="450"/>
      </w:tabs>
      <w:ind w:hanging="360"/>
    </w:pPr>
  </w:style>
  <w:style w:type="character" w:styleId="PageNumber">
    <w:name w:val="page number"/>
    <w:rPr>
      <w:rFonts w:ascii="Verdana" w:hAnsi="Verdana"/>
      <w:sz w:val="22"/>
      <w:lang w:val="en-US" w:eastAsia="en-US" w:bidi="ar-SA"/>
    </w:rPr>
  </w:style>
  <w:style w:type="paragraph" w:styleId="NormalIndent0">
    <w:name w:val="Normal Indent"/>
    <w:basedOn w:val="Normal"/>
    <w:autoRedefine/>
    <w:pPr>
      <w:widowControl/>
      <w:ind w:left="180" w:right="14"/>
    </w:pPr>
    <w:rPr>
      <w:rFonts w:ascii="Arial" w:hAnsi="Arial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5D50B3"/>
    <w:pPr>
      <w:tabs>
        <w:tab w:val="left" w:pos="400"/>
        <w:tab w:val="right" w:leader="dot" w:pos="9072"/>
      </w:tabs>
      <w:spacing w:before="40" w:after="40" w:line="240" w:lineRule="atLeast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BB7823"/>
    <w:pPr>
      <w:tabs>
        <w:tab w:val="left" w:pos="800"/>
        <w:tab w:val="right" w:leader="dot" w:pos="9072"/>
      </w:tabs>
      <w:spacing w:before="40" w:after="40" w:line="240" w:lineRule="atLeast"/>
      <w:ind w:left="198"/>
    </w:pPr>
    <w:rPr>
      <w:b/>
      <w:i/>
      <w:noProof/>
    </w:rPr>
  </w:style>
  <w:style w:type="paragraph" w:styleId="TOC3">
    <w:name w:val="toc 3"/>
    <w:basedOn w:val="Normal"/>
    <w:next w:val="Normal"/>
    <w:autoRedefine/>
    <w:uiPriority w:val="39"/>
    <w:rsid w:val="005D50B3"/>
    <w:pPr>
      <w:tabs>
        <w:tab w:val="left" w:pos="1200"/>
        <w:tab w:val="right" w:leader="dot" w:pos="9072"/>
      </w:tabs>
      <w:spacing w:before="40" w:after="40" w:line="240" w:lineRule="atLeast"/>
      <w:ind w:left="403"/>
    </w:pPr>
    <w:rPr>
      <w:noProof/>
    </w:rPr>
  </w:style>
  <w:style w:type="paragraph" w:styleId="ListParagraph">
    <w:name w:val="List Paragraph"/>
    <w:aliases w:val="Lists"/>
    <w:basedOn w:val="Normal"/>
    <w:link w:val="ListParagraphChar"/>
    <w:uiPriority w:val="34"/>
    <w:qFormat/>
    <w:rsid w:val="002D3B63"/>
    <w:pPr>
      <w:widowControl/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FISBullet3">
    <w:name w:val="FIS_Bullet3"/>
    <w:autoRedefine/>
    <w:qFormat/>
    <w:rsid w:val="00F1263F"/>
    <w:pPr>
      <w:widowControl w:val="0"/>
      <w:numPr>
        <w:numId w:val="11"/>
      </w:numPr>
      <w:tabs>
        <w:tab w:val="left" w:pos="2268"/>
      </w:tabs>
      <w:spacing w:before="60" w:after="60" w:line="340" w:lineRule="atLeast"/>
      <w:ind w:left="2268" w:hanging="567"/>
      <w:jc w:val="both"/>
    </w:pPr>
    <w:rPr>
      <w:sz w:val="26"/>
    </w:rPr>
  </w:style>
  <w:style w:type="paragraph" w:customStyle="1" w:styleId="NormalText">
    <w:name w:val="NormalText"/>
    <w:basedOn w:val="Normal"/>
    <w:pPr>
      <w:ind w:left="720"/>
    </w:pPr>
  </w:style>
  <w:style w:type="paragraph" w:customStyle="1" w:styleId="H5">
    <w:name w:val="H5"/>
    <w:basedOn w:val="NormalIndent0"/>
    <w:next w:val="Normal"/>
    <w:rPr>
      <w:rFonts w:ascii=".VnTime" w:hAnsi=".VnTime"/>
      <w:b/>
      <w:i/>
      <w:color w:val="800080"/>
      <w:sz w:val="24"/>
    </w:rPr>
  </w:style>
  <w:style w:type="paragraph" w:customStyle="1" w:styleId="NormalFD">
    <w:name w:val="NormalFD"/>
    <w:basedOn w:val="Normal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</w:pPr>
    <w:rPr>
      <w:color w:val="000000"/>
    </w:rPr>
  </w:style>
  <w:style w:type="paragraph" w:styleId="FootnoteText">
    <w:name w:val="footnote text"/>
    <w:basedOn w:val="Normal"/>
    <w:semiHidden/>
    <w:pPr>
      <w:spacing w:before="0"/>
      <w:ind w:left="360" w:hanging="360"/>
    </w:pPr>
    <w:rPr>
      <w:rFonts w:ascii=".VnTime" w:hAnsi=".VnTime"/>
    </w:rPr>
  </w:style>
  <w:style w:type="character" w:styleId="FootnoteReference">
    <w:name w:val="footnote reference"/>
    <w:semiHidden/>
    <w:rPr>
      <w:rFonts w:ascii="Verdana" w:hAnsi="Verdana"/>
      <w:sz w:val="22"/>
      <w:vertAlign w:val="superscript"/>
      <w:lang w:val="en-US" w:eastAsia="en-US" w:bidi="ar-SA"/>
    </w:rPr>
  </w:style>
  <w:style w:type="paragraph" w:customStyle="1" w:styleId="Normal20">
    <w:name w:val="Normal 2"/>
    <w:basedOn w:val="Normal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pPr>
      <w:tabs>
        <w:tab w:val="left" w:pos="8820"/>
      </w:tabs>
      <w:spacing w:before="0"/>
      <w:ind w:left="720" w:right="22"/>
    </w:pPr>
    <w:rPr>
      <w:rFonts w:ascii=".VnTime" w:hAnsi=".VnTime"/>
    </w:rPr>
  </w:style>
  <w:style w:type="paragraph" w:styleId="TOC4">
    <w:name w:val="toc 4"/>
    <w:basedOn w:val="Normal"/>
    <w:next w:val="Normal"/>
    <w:autoRedefine/>
    <w:uiPriority w:val="39"/>
    <w:rsid w:val="005F57AE"/>
    <w:pPr>
      <w:tabs>
        <w:tab w:val="left" w:pos="1000"/>
        <w:tab w:val="right" w:leader="dot" w:pos="9498"/>
      </w:tabs>
      <w:spacing w:line="240" w:lineRule="atLeast"/>
      <w:ind w:left="601"/>
    </w:pPr>
    <w:rPr>
      <w:i/>
      <w:sz w:val="22"/>
    </w:rPr>
  </w:style>
  <w:style w:type="paragraph" w:styleId="TOC5">
    <w:name w:val="toc 5"/>
    <w:basedOn w:val="Normal"/>
    <w:next w:val="Normal"/>
    <w:autoRedefine/>
    <w:semiHidden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semiHidden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semiHidden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semiHidden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semiHidden/>
    <w:pPr>
      <w:spacing w:before="0"/>
      <w:ind w:left="1600"/>
    </w:pPr>
    <w:rPr>
      <w:sz w:val="18"/>
    </w:rPr>
  </w:style>
  <w:style w:type="paragraph" w:styleId="BodyText">
    <w:name w:val="Body Text"/>
    <w:basedOn w:val="Normal"/>
    <w:pPr>
      <w:widowControl/>
      <w:spacing w:before="0"/>
      <w:jc w:val="center"/>
    </w:pPr>
    <w:rPr>
      <w:sz w:val="22"/>
    </w:rPr>
  </w:style>
  <w:style w:type="paragraph" w:customStyle="1" w:styleId="NormalTB">
    <w:name w:val="NormalTB"/>
    <w:pPr>
      <w:widowControl w:val="0"/>
      <w:spacing w:before="120"/>
      <w:jc w:val="center"/>
    </w:pPr>
    <w:rPr>
      <w:rFonts w:ascii=".VnTime" w:hAnsi=".VnTime"/>
      <w:b/>
      <w:snapToGrid w:val="0"/>
      <w:sz w:val="22"/>
    </w:rPr>
  </w:style>
  <w:style w:type="paragraph" w:customStyle="1" w:styleId="Vidu">
    <w:name w:val="Vidu"/>
    <w:basedOn w:val="Normal"/>
    <w:pPr>
      <w:numPr>
        <w:numId w:val="4"/>
      </w:numPr>
      <w:spacing w:before="0"/>
    </w:pPr>
  </w:style>
  <w:style w:type="paragraph" w:customStyle="1" w:styleId="Mucvidu">
    <w:name w:val="Mucvidu"/>
    <w:basedOn w:val="Vidu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pPr>
      <w:widowControl/>
      <w:spacing w:before="0" w:after="120"/>
      <w:ind w:firstLine="720"/>
    </w:pPr>
  </w:style>
  <w:style w:type="paragraph" w:customStyle="1" w:styleId="Point">
    <w:name w:val="Point"/>
    <w:basedOn w:val="Header"/>
    <w:pPr>
      <w:numPr>
        <w:numId w:val="2"/>
      </w:numPr>
      <w:tabs>
        <w:tab w:val="clear" w:pos="4320"/>
        <w:tab w:val="clear" w:pos="8640"/>
      </w:tabs>
      <w:spacing w:before="0"/>
    </w:pPr>
  </w:style>
  <w:style w:type="character" w:styleId="CommentReference">
    <w:name w:val="annotation reference"/>
    <w:semiHidden/>
    <w:rPr>
      <w:rFonts w:ascii="Verdana" w:hAnsi="Verdana"/>
      <w:sz w:val="16"/>
      <w:lang w:val="en-US" w:eastAsia="en-US" w:bidi="ar-SA"/>
    </w:rPr>
  </w:style>
  <w:style w:type="paragraph" w:styleId="CommentText">
    <w:name w:val="annotation text"/>
    <w:basedOn w:val="Normal"/>
    <w:semiHidden/>
    <w:pPr>
      <w:widowControl/>
      <w:spacing w:before="0"/>
    </w:pPr>
    <w:rPr>
      <w:rFonts w:ascii=".VnTime" w:hAnsi=".VnTime"/>
    </w:rPr>
  </w:style>
  <w:style w:type="paragraph" w:styleId="BodyText3">
    <w:name w:val="Body Text 3"/>
    <w:basedOn w:val="Normal"/>
    <w:pPr>
      <w:widowControl/>
      <w:spacing w:before="0"/>
    </w:pPr>
    <w:rPr>
      <w:rFonts w:ascii=".VnTime" w:hAnsi=".VnTime"/>
      <w:i/>
    </w:rPr>
  </w:style>
  <w:style w:type="paragraph" w:customStyle="1" w:styleId="Content">
    <w:name w:val="Content"/>
    <w:basedOn w:val="Normal"/>
    <w:pPr>
      <w:widowControl/>
      <w:ind w:firstLine="720"/>
    </w:pPr>
    <w:rPr>
      <w:rFonts w:ascii=".VnTime" w:hAnsi=".VnTime"/>
    </w:rPr>
  </w:style>
  <w:style w:type="paragraph" w:styleId="TableofFigures">
    <w:name w:val="table of figures"/>
    <w:basedOn w:val="Normal"/>
    <w:next w:val="Normal"/>
    <w:semiHidden/>
    <w:pPr>
      <w:tabs>
        <w:tab w:val="right" w:leader="dot" w:pos="8642"/>
      </w:tabs>
      <w:spacing w:before="0"/>
      <w:ind w:left="480" w:hanging="480"/>
    </w:pPr>
    <w:rPr>
      <w:smallCaps/>
    </w:rPr>
  </w:style>
  <w:style w:type="paragraph" w:customStyle="1" w:styleId="NormalH">
    <w:name w:val="NormalH"/>
    <w:basedOn w:val="Normal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z w:val="32"/>
    </w:rPr>
  </w:style>
  <w:style w:type="paragraph" w:customStyle="1" w:styleId="TableCaption">
    <w:name w:val="TableCaption"/>
    <w:basedOn w:val="NormalIndent0"/>
    <w:rPr>
      <w:b/>
    </w:rPr>
  </w:style>
  <w:style w:type="character" w:styleId="Strong">
    <w:name w:val="Strong"/>
    <w:qFormat/>
    <w:rPr>
      <w:rFonts w:ascii="Verdana" w:hAnsi="Verdana"/>
      <w:b/>
      <w:sz w:val="22"/>
      <w:lang w:val="en-US" w:eastAsia="en-US" w:bidi="ar-SA"/>
    </w:rPr>
  </w:style>
  <w:style w:type="paragraph" w:styleId="Title">
    <w:name w:val="Title"/>
    <w:basedOn w:val="Normal"/>
    <w:qFormat/>
    <w:pPr>
      <w:spacing w:before="240"/>
      <w:jc w:val="center"/>
      <w:outlineLvl w:val="0"/>
    </w:pPr>
    <w:rPr>
      <w:b/>
      <w:kern w:val="28"/>
      <w:sz w:val="32"/>
    </w:rPr>
  </w:style>
  <w:style w:type="paragraph" w:customStyle="1" w:styleId="TableTitle">
    <w:name w:val="Table Title"/>
    <w:basedOn w:val="NormalIndent0"/>
    <w:autoRedefine/>
    <w:pPr>
      <w:numPr>
        <w:numId w:val="5"/>
      </w:numPr>
      <w:ind w:left="0" w:right="29"/>
      <w:jc w:val="right"/>
    </w:pPr>
    <w:rPr>
      <w:rFonts w:ascii=".VnTime" w:hAnsi=".VnTime"/>
    </w:rPr>
  </w:style>
  <w:style w:type="paragraph" w:customStyle="1" w:styleId="Arial">
    <w:name w:val="Arial"/>
    <w:basedOn w:val="NormalIndent0"/>
  </w:style>
  <w:style w:type="paragraph" w:styleId="BodyText2">
    <w:name w:val="Body Text 2"/>
    <w:basedOn w:val="Normal"/>
  </w:style>
  <w:style w:type="paragraph" w:customStyle="1" w:styleId="NormalNV">
    <w:name w:val="NormalNV"/>
    <w:basedOn w:val="Normal"/>
    <w:pPr>
      <w:widowControl/>
      <w:tabs>
        <w:tab w:val="left" w:pos="720"/>
        <w:tab w:val="left" w:pos="2160"/>
        <w:tab w:val="right" w:leader="dot" w:pos="8640"/>
      </w:tabs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pPr>
      <w:widowControl/>
      <w:spacing w:line="480" w:lineRule="auto"/>
    </w:pPr>
  </w:style>
  <w:style w:type="character" w:styleId="FollowedHyperlink">
    <w:name w:val="FollowedHyperlink"/>
    <w:rPr>
      <w:rFonts w:ascii="Verdana" w:hAnsi="Verdana"/>
      <w:color w:val="800080"/>
      <w:sz w:val="22"/>
      <w:u w:val="single"/>
      <w:lang w:val="en-US" w:eastAsia="en-US" w:bidi="ar-SA"/>
    </w:rPr>
  </w:style>
  <w:style w:type="paragraph" w:styleId="BodyTextIndent3">
    <w:name w:val="Body Text Indent 3"/>
    <w:basedOn w:val="Normal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ang">
    <w:name w:val="bang"/>
    <w:basedOn w:val="Normal"/>
    <w:pPr>
      <w:widowControl/>
      <w:spacing w:before="100" w:beforeAutospacing="1" w:after="100" w:afterAutospacing="1"/>
    </w:pPr>
    <w:rPr>
      <w:szCs w:val="24"/>
    </w:rPr>
  </w:style>
  <w:style w:type="character" w:customStyle="1" w:styleId="StyleNormalIndentChar1NormalIndentChar1CharCharNormalInde">
    <w:name w:val="Style Normal Indent Char1Normal Indent Char1 Char CharNormal Inde..."/>
    <w:rPr>
      <w:rFonts w:ascii="Times New Roman" w:hAnsi="Times New Roman"/>
      <w:sz w:val="24"/>
      <w:lang w:val="en-US" w:eastAsia="en-US" w:bidi="ar-SA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headingbang">
    <w:name w:val="heading bang"/>
    <w:basedOn w:val="Normal"/>
    <w:autoRedefine/>
    <w:pPr>
      <w:widowControl/>
      <w:spacing w:before="0"/>
    </w:pPr>
    <w:rPr>
      <w:rFonts w:ascii="Tahoma" w:hAnsi="Tahoma" w:cs="Tahoma"/>
      <w:b/>
      <w:color w:val="6E2500"/>
      <w:szCs w:val="24"/>
    </w:rPr>
  </w:style>
  <w:style w:type="paragraph" w:customStyle="1" w:styleId="1CharCharCharChar">
    <w:name w:val="1 Char Char Char Char"/>
    <w:pPr>
      <w:spacing w:after="160" w:line="240" w:lineRule="exact"/>
    </w:pPr>
    <w:rPr>
      <w:rFonts w:ascii="Verdana" w:hAnsi="Verdana"/>
      <w:sz w:val="22"/>
    </w:rPr>
  </w:style>
  <w:style w:type="paragraph" w:customStyle="1" w:styleId="StyleHeading3Arial">
    <w:name w:val="Style Heading 3 + Arial"/>
    <w:basedOn w:val="Heading3"/>
    <w:link w:val="StyleHeading3ArialChar"/>
    <w:rPr>
      <w:bCs/>
      <w:lang w:val="x-none" w:eastAsia="x-none"/>
    </w:rPr>
  </w:style>
  <w:style w:type="character" w:customStyle="1" w:styleId="Heading3Char">
    <w:name w:val="Heading 3 Char"/>
    <w:aliases w:val="h3 Char,h31 Char1,h31 Char Char1,Heading 3 Char Char Char,H3 Char,d Char Char Char,h31 Char Char Char,d Char"/>
    <w:link w:val="Heading3"/>
    <w:rsid w:val="00BE6025"/>
    <w:rPr>
      <w:b/>
      <w:snapToGrid w:val="0"/>
      <w:sz w:val="28"/>
      <w:szCs w:val="28"/>
    </w:rPr>
  </w:style>
  <w:style w:type="character" w:customStyle="1" w:styleId="StyleHeading3ArialChar">
    <w:name w:val="Style Heading 3 + Arial Char"/>
    <w:link w:val="StyleHeading3Arial"/>
    <w:rPr>
      <w:b/>
      <w:bCs/>
      <w:snapToGrid w:val="0"/>
      <w:sz w:val="28"/>
      <w:szCs w:val="28"/>
      <w:lang w:val="x-none" w:eastAsia="x-none"/>
    </w:rPr>
  </w:style>
  <w:style w:type="paragraph" w:customStyle="1" w:styleId="StyleHeading1Arial">
    <w:name w:val="Style Heading 1 + Arial"/>
    <w:basedOn w:val="Heading1"/>
    <w:autoRedefine/>
    <w:pPr>
      <w:ind w:left="360"/>
    </w:pPr>
    <w:rPr>
      <w:rFonts w:ascii="Arial" w:hAnsi="Arial"/>
      <w:bCs/>
      <w:sz w:val="26"/>
    </w:rPr>
  </w:style>
  <w:style w:type="paragraph" w:customStyle="1" w:styleId="StyleHeading2l2H2h2111pt">
    <w:name w:val="Style Heading 2l2H2h21 + 11 pt"/>
    <w:basedOn w:val="Heading2"/>
    <w:pPr>
      <w:tabs>
        <w:tab w:val="num" w:pos="576"/>
      </w:tabs>
      <w:ind w:left="576" w:hanging="576"/>
      <w:jc w:val="both"/>
    </w:pPr>
    <w:rPr>
      <w:rFonts w:ascii="Arial" w:hAnsi="Arial"/>
      <w:bCs/>
      <w:color w:val="993300"/>
    </w:rPr>
  </w:style>
  <w:style w:type="table" w:styleId="TableGrid">
    <w:name w:val="Table Grid"/>
    <w:basedOn w:val="TableNormal"/>
    <w:pPr>
      <w:widowControl w:val="0"/>
      <w:spacing w:before="120"/>
      <w:ind w:left="54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Centered">
    <w:name w:val="Style Centered"/>
    <w:basedOn w:val="Normal"/>
    <w:pPr>
      <w:widowControl/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1Char">
    <w:name w:val="1 Char"/>
    <w:pPr>
      <w:spacing w:after="160" w:line="240" w:lineRule="exact"/>
    </w:pPr>
    <w:rPr>
      <w:rFonts w:ascii="Verdana" w:hAnsi="Verdana"/>
      <w:sz w:val="22"/>
    </w:rPr>
  </w:style>
  <w:style w:type="character" w:customStyle="1" w:styleId="CharChar">
    <w:name w:val="Char Char"/>
    <w:rPr>
      <w:rFonts w:ascii=".VnArial" w:hAnsi=".VnArial"/>
      <w:b/>
      <w:snapToGrid w:val="0"/>
      <w:sz w:val="22"/>
      <w:lang w:val="en-US" w:eastAsia="en-US" w:bidi="ar-SA"/>
    </w:rPr>
  </w:style>
  <w:style w:type="paragraph" w:customStyle="1" w:styleId="Heading41">
    <w:name w:val="Heading 41"/>
    <w:aliases w:val="h42,h411"/>
    <w:basedOn w:val="Normal"/>
    <w:next w:val="Normal"/>
    <w:qFormat/>
    <w:rsid w:val="00291F02"/>
    <w:pPr>
      <w:numPr>
        <w:ilvl w:val="3"/>
        <w:numId w:val="7"/>
      </w:numPr>
      <w:spacing w:before="240"/>
      <w:outlineLvl w:val="3"/>
    </w:pPr>
    <w:rPr>
      <w:b/>
    </w:rPr>
  </w:style>
  <w:style w:type="paragraph" w:customStyle="1" w:styleId="Normal2">
    <w:name w:val="Normal2"/>
    <w:basedOn w:val="Normal"/>
    <w:pPr>
      <w:numPr>
        <w:numId w:val="6"/>
      </w:numPr>
      <w:tabs>
        <w:tab w:val="clear" w:pos="1267"/>
        <w:tab w:val="left" w:pos="1134"/>
      </w:tabs>
      <w:ind w:left="1134" w:hanging="567"/>
    </w:pPr>
    <w:rPr>
      <w:rFonts w:cs="Arial"/>
      <w:szCs w:val="22"/>
    </w:rPr>
  </w:style>
  <w:style w:type="paragraph" w:customStyle="1" w:styleId="Trang517">
    <w:name w:val="Trang 5/17"/>
    <w:basedOn w:val="Normal"/>
    <w:rsid w:val="00C752CF"/>
    <w:pPr>
      <w:numPr>
        <w:numId w:val="8"/>
      </w:numPr>
      <w:tabs>
        <w:tab w:val="clear" w:pos="1080"/>
      </w:tabs>
      <w:spacing w:before="80" w:after="80" w:line="10" w:lineRule="atLeast"/>
      <w:ind w:left="720"/>
    </w:pPr>
    <w:rPr>
      <w:rFonts w:cs="Arial"/>
      <w:szCs w:val="22"/>
    </w:rPr>
  </w:style>
  <w:style w:type="paragraph" w:customStyle="1" w:styleId="FISBullet1">
    <w:name w:val="FIS_Bullet1"/>
    <w:autoRedefine/>
    <w:qFormat/>
    <w:rsid w:val="006F72B1"/>
    <w:pPr>
      <w:widowControl w:val="0"/>
      <w:spacing w:before="60" w:after="60" w:line="340" w:lineRule="atLeast"/>
      <w:ind w:left="709" w:firstLine="425"/>
      <w:jc w:val="both"/>
    </w:pPr>
    <w:rPr>
      <w:sz w:val="26"/>
      <w:szCs w:val="28"/>
    </w:rPr>
  </w:style>
  <w:style w:type="paragraph" w:customStyle="1" w:styleId="FISHeading4">
    <w:name w:val="FIS_Heading4"/>
    <w:basedOn w:val="Heading4"/>
    <w:autoRedefine/>
    <w:qFormat/>
    <w:rsid w:val="006C001B"/>
    <w:pPr>
      <w:widowControl w:val="0"/>
      <w:numPr>
        <w:ilvl w:val="3"/>
        <w:numId w:val="12"/>
      </w:numPr>
      <w:tabs>
        <w:tab w:val="clear" w:pos="1134"/>
      </w:tabs>
      <w:spacing w:before="120"/>
      <w:ind w:hanging="567"/>
      <w:jc w:val="both"/>
    </w:pPr>
    <w:rPr>
      <w:rFonts w:ascii="Times New Roman" w:hAnsi="Times New Roman"/>
      <w:bCs/>
      <w:color w:val="000000"/>
      <w:sz w:val="28"/>
      <w:szCs w:val="28"/>
      <w:lang w:eastAsia="x-none"/>
    </w:rPr>
  </w:style>
  <w:style w:type="paragraph" w:customStyle="1" w:styleId="FISHeading1">
    <w:name w:val="FIS_Heading1"/>
    <w:basedOn w:val="Heading1"/>
    <w:autoRedefine/>
    <w:qFormat/>
    <w:rsid w:val="00F70BC2"/>
    <w:pPr>
      <w:numPr>
        <w:numId w:val="12"/>
      </w:numPr>
      <w:spacing w:before="240" w:after="240" w:line="320" w:lineRule="atLeast"/>
    </w:pPr>
    <w:rPr>
      <w:bCs/>
      <w:snapToGrid/>
      <w:kern w:val="32"/>
      <w:sz w:val="28"/>
      <w:szCs w:val="28"/>
    </w:rPr>
  </w:style>
  <w:style w:type="paragraph" w:customStyle="1" w:styleId="FISHeading2">
    <w:name w:val="FIS_Heading2"/>
    <w:basedOn w:val="Heading2"/>
    <w:autoRedefine/>
    <w:qFormat/>
    <w:rsid w:val="00D219B2"/>
    <w:pPr>
      <w:widowControl w:val="0"/>
      <w:numPr>
        <w:numId w:val="19"/>
      </w:numPr>
      <w:tabs>
        <w:tab w:val="left" w:pos="1418"/>
      </w:tabs>
      <w:spacing w:before="120"/>
    </w:pPr>
    <w:rPr>
      <w:rFonts w:cs="Arial"/>
      <w:bCs/>
      <w:iCs/>
      <w:snapToGrid/>
      <w:szCs w:val="28"/>
    </w:rPr>
  </w:style>
  <w:style w:type="paragraph" w:customStyle="1" w:styleId="FISHeading3">
    <w:name w:val="FIS_Heading3"/>
    <w:basedOn w:val="Heading3"/>
    <w:autoRedefine/>
    <w:qFormat/>
    <w:rsid w:val="00620309"/>
    <w:pPr>
      <w:keepNext w:val="0"/>
      <w:widowControl w:val="0"/>
      <w:spacing w:before="120"/>
      <w:ind w:left="0"/>
      <w:outlineLvl w:val="9"/>
    </w:pPr>
    <w:rPr>
      <w:rFonts w:cs="Arial"/>
      <w:b w:val="0"/>
      <w:bCs/>
      <w:snapToGrid/>
      <w:szCs w:val="26"/>
    </w:rPr>
  </w:style>
  <w:style w:type="paragraph" w:customStyle="1" w:styleId="FISHeading5">
    <w:name w:val="FIS_Heading5"/>
    <w:basedOn w:val="Heading5"/>
    <w:autoRedefine/>
    <w:qFormat/>
    <w:rsid w:val="005002B3"/>
    <w:pPr>
      <w:numPr>
        <w:numId w:val="12"/>
      </w:numPr>
      <w:spacing w:before="180" w:after="120"/>
      <w:jc w:val="left"/>
    </w:pPr>
    <w:rPr>
      <w:i/>
      <w:iCs/>
      <w:snapToGrid w:val="0"/>
      <w:color w:val="000000"/>
      <w:sz w:val="27"/>
      <w:szCs w:val="26"/>
    </w:rPr>
  </w:style>
  <w:style w:type="paragraph" w:customStyle="1" w:styleId="FISHeading6">
    <w:name w:val="FIS_Heading6"/>
    <w:basedOn w:val="Normal"/>
    <w:autoRedefine/>
    <w:qFormat/>
    <w:rsid w:val="003A1BB8"/>
    <w:pPr>
      <w:numPr>
        <w:ilvl w:val="5"/>
        <w:numId w:val="12"/>
      </w:numPr>
    </w:pPr>
    <w:rPr>
      <w:rFonts w:eastAsia="Calibri"/>
      <w:b/>
      <w:i/>
      <w:szCs w:val="22"/>
    </w:rPr>
  </w:style>
  <w:style w:type="paragraph" w:customStyle="1" w:styleId="FISBullet2">
    <w:name w:val="FIS_Bullet2"/>
    <w:autoRedefine/>
    <w:qFormat/>
    <w:rsid w:val="0088275C"/>
    <w:pPr>
      <w:widowControl w:val="0"/>
      <w:numPr>
        <w:numId w:val="9"/>
      </w:numPr>
      <w:tabs>
        <w:tab w:val="left" w:pos="1701"/>
      </w:tabs>
      <w:spacing w:before="60" w:after="60" w:line="340" w:lineRule="atLeast"/>
      <w:jc w:val="both"/>
    </w:pPr>
    <w:rPr>
      <w:sz w:val="26"/>
      <w:szCs w:val="28"/>
    </w:rPr>
  </w:style>
  <w:style w:type="paragraph" w:customStyle="1" w:styleId="hinh">
    <w:name w:val="hinh"/>
    <w:autoRedefine/>
    <w:qFormat/>
    <w:rsid w:val="00A41383"/>
    <w:pPr>
      <w:widowControl w:val="0"/>
      <w:spacing w:before="120" w:after="120" w:line="340" w:lineRule="atLeast"/>
      <w:jc w:val="center"/>
    </w:pPr>
    <w:rPr>
      <w:i/>
      <w:sz w:val="26"/>
      <w:szCs w:val="28"/>
    </w:rPr>
  </w:style>
  <w:style w:type="paragraph" w:customStyle="1" w:styleId="1b">
    <w:name w:val="1b"/>
    <w:autoRedefine/>
    <w:qFormat/>
    <w:rsid w:val="00E94137"/>
    <w:pPr>
      <w:widowControl w:val="0"/>
      <w:numPr>
        <w:numId w:val="13"/>
      </w:numPr>
      <w:tabs>
        <w:tab w:val="left" w:pos="1134"/>
      </w:tabs>
      <w:spacing w:before="60" w:after="60" w:line="340" w:lineRule="atLeast"/>
      <w:ind w:left="1134" w:hanging="567"/>
      <w:jc w:val="both"/>
    </w:pPr>
    <w:rPr>
      <w:sz w:val="26"/>
    </w:rPr>
  </w:style>
  <w:style w:type="paragraph" w:customStyle="1" w:styleId="FIS1">
    <w:name w:val="FIS_1"/>
    <w:basedOn w:val="FISHeading1"/>
    <w:autoRedefine/>
    <w:rsid w:val="00ED2442"/>
    <w:pPr>
      <w:keepNext w:val="0"/>
      <w:widowControl w:val="0"/>
      <w:numPr>
        <w:numId w:val="0"/>
      </w:numPr>
      <w:tabs>
        <w:tab w:val="num" w:pos="567"/>
      </w:tabs>
      <w:spacing w:after="120" w:line="340" w:lineRule="atLeast"/>
      <w:ind w:left="567" w:hanging="567"/>
      <w:jc w:val="both"/>
    </w:pPr>
    <w:rPr>
      <w:rFonts w:cs="Calibri Light"/>
      <w:szCs w:val="24"/>
      <w:lang w:val="es-ES_tradnl"/>
    </w:rPr>
  </w:style>
  <w:style w:type="paragraph" w:customStyle="1" w:styleId="FIS2">
    <w:name w:val="FIS_2"/>
    <w:basedOn w:val="FISHeading2"/>
    <w:link w:val="FIS2Char"/>
    <w:autoRedefine/>
    <w:rsid w:val="00ED2442"/>
    <w:pPr>
      <w:keepNext w:val="0"/>
      <w:tabs>
        <w:tab w:val="num" w:pos="709"/>
      </w:tabs>
      <w:spacing w:before="180" w:line="340" w:lineRule="atLeast"/>
      <w:ind w:left="709"/>
    </w:pPr>
    <w:rPr>
      <w:rFonts w:cs="Calibri Light"/>
      <w:color w:val="000000"/>
      <w:lang w:val="es-ES_tradnl"/>
    </w:rPr>
  </w:style>
  <w:style w:type="character" w:customStyle="1" w:styleId="Heading1Char1">
    <w:name w:val="Heading 1 Char1"/>
    <w:aliases w:val="Heading 1(Report Only) Char,Chapter Char,Heading 1(Report Only)1 Char,Chapter1 Char,H1 Char,DO NOT USE_h1 Char,Level 1 Topic Heading Char,h1 Char,Heading 1 Char Char"/>
    <w:link w:val="Heading1"/>
    <w:rsid w:val="00797C96"/>
    <w:rPr>
      <w:b/>
      <w:snapToGrid w:val="0"/>
      <w:kern w:val="28"/>
      <w:sz w:val="30"/>
    </w:rPr>
  </w:style>
  <w:style w:type="paragraph" w:customStyle="1" w:styleId="FIS3">
    <w:name w:val="FIS_3"/>
    <w:basedOn w:val="FISHeading3"/>
    <w:link w:val="FIS3Char"/>
    <w:autoRedefine/>
    <w:rsid w:val="00ED2442"/>
    <w:pPr>
      <w:spacing w:before="180" w:line="340" w:lineRule="atLeast"/>
    </w:pPr>
    <w:rPr>
      <w:rFonts w:cs="Times New Roman"/>
      <w:szCs w:val="24"/>
    </w:rPr>
  </w:style>
  <w:style w:type="character" w:customStyle="1" w:styleId="FIS2Char">
    <w:name w:val="FIS_2 Char"/>
    <w:link w:val="FIS2"/>
    <w:rsid w:val="00ED2442"/>
    <w:rPr>
      <w:rFonts w:cs="Calibri Light"/>
      <w:b/>
      <w:bCs/>
      <w:iCs/>
      <w:color w:val="000000"/>
      <w:sz w:val="28"/>
      <w:szCs w:val="28"/>
      <w:lang w:val="es-ES_tradnl"/>
    </w:rPr>
  </w:style>
  <w:style w:type="character" w:customStyle="1" w:styleId="FIS3Char">
    <w:name w:val="FIS_3 Char"/>
    <w:link w:val="FIS3"/>
    <w:rsid w:val="00ED2442"/>
    <w:rPr>
      <w:b/>
      <w:bCs/>
      <w:i/>
      <w:sz w:val="28"/>
      <w:szCs w:val="24"/>
    </w:rPr>
  </w:style>
  <w:style w:type="paragraph" w:customStyle="1" w:styleId="FB1">
    <w:name w:val="FB1"/>
    <w:basedOn w:val="Normal"/>
    <w:autoRedefine/>
    <w:rsid w:val="00ED2442"/>
    <w:pPr>
      <w:numPr>
        <w:numId w:val="15"/>
      </w:numPr>
      <w:tabs>
        <w:tab w:val="left" w:pos="1134"/>
      </w:tabs>
      <w:ind w:left="1134" w:hanging="567"/>
    </w:pPr>
    <w:rPr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9648A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kern w:val="0"/>
      <w:sz w:val="32"/>
      <w:szCs w:val="32"/>
    </w:rPr>
  </w:style>
  <w:style w:type="character" w:styleId="Emphasis">
    <w:name w:val="Emphasis"/>
    <w:basedOn w:val="DefaultParagraphFont"/>
    <w:qFormat/>
    <w:rsid w:val="00323CDE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74948"/>
    <w:rPr>
      <w:sz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FE5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s Char"/>
    <w:basedOn w:val="DefaultParagraphFont"/>
    <w:link w:val="ListParagraph"/>
    <w:uiPriority w:val="34"/>
    <w:locked/>
    <w:rsid w:val="00DC058E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TQTPM\Template\01vbmpm51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CCCA1-6272-40CD-968A-000AED36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01vbmpm51.doc</Template>
  <TotalTime>2078</TotalTime>
  <Pages>12</Pages>
  <Words>375</Words>
  <Characters>2139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 Template</vt:lpstr>
      <vt:lpstr>PP Template</vt:lpstr>
    </vt:vector>
  </TitlesOfParts>
  <Manager>Le The Hung</Manager>
  <Company>FPT Corporation.</Company>
  <LinksUpToDate>false</LinksUpToDate>
  <CharactersWithSpaces>2509</CharactersWithSpaces>
  <SharedDoc>false</SharedDoc>
  <HLinks>
    <vt:vector size="102" baseType="variant"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_Toc476648527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_Toc476648526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_Toc476648525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_Toc476648524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_Toc476648523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_Toc476648522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_Toc476648521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_Toc476648520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_Toc476648519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_Toc476648518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_Toc476648517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_Toc476648516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_Toc476648515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_Toc476648514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_Toc476648513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_Toc476648512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_Toc476648511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 Template</dc:title>
  <dc:subject>Development Project Plan</dc:subject>
  <dc:creator>FQAANHNV</dc:creator>
  <cp:keywords>project, plan, estimate, scope, specification, development</cp:keywords>
  <dc:description/>
  <cp:lastModifiedBy>Đinh Văn</cp:lastModifiedBy>
  <cp:revision>145</cp:revision>
  <cp:lastPrinted>2017-04-04T05:56:00Z</cp:lastPrinted>
  <dcterms:created xsi:type="dcterms:W3CDTF">2019-02-21T08:49:00Z</dcterms:created>
  <dcterms:modified xsi:type="dcterms:W3CDTF">2020-07-16T13:06:00Z</dcterms:modified>
  <cp:category>Project Plan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Winsoft Software Inc.</vt:lpwstr>
  </property>
  <property fmtid="{D5CDD505-2E9C-101B-9397-08002B2CF9AE}" pid="3" name="Department">
    <vt:lpwstr>FPTSoft</vt:lpwstr>
  </property>
  <property fmtid="{D5CDD505-2E9C-101B-9397-08002B2CF9AE}" pid="4" name="DocVersion">
    <vt:lpwstr>0.5</vt:lpwstr>
  </property>
</Properties>
</file>